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9479" w14:textId="77777777" w:rsidR="00096AAC" w:rsidRPr="00D54BB7" w:rsidRDefault="0083504D" w:rsidP="00D410CF">
      <w:pPr>
        <w:pStyle w:val="BRIEFTEKSTClearfields"/>
        <w:rPr>
          <w:sz w:val="18"/>
        </w:rPr>
      </w:pPr>
    </w:p>
    <w:tbl>
      <w:tblPr>
        <w:tblStyle w:val="Tabelraster"/>
        <w:tblpPr w:vertAnchor="page" w:horzAnchor="page" w:tblpX="681" w:tblpY="6465"/>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3686"/>
      </w:tblGrid>
      <w:tr w:rsidR="00796E5C" w:rsidRPr="00CE5472" w14:paraId="66D56EA2" w14:textId="77777777">
        <w:trPr>
          <w:cantSplit/>
          <w:trHeight w:hRule="exact" w:val="995"/>
        </w:trPr>
        <w:tc>
          <w:tcPr>
            <w:tcW w:w="3686" w:type="dxa"/>
            <w:shd w:val="clear" w:color="auto" w:fill="auto"/>
          </w:tcPr>
          <w:p w14:paraId="28E7B30F" w14:textId="77777777" w:rsidR="00796E5C" w:rsidRPr="00CE5472" w:rsidRDefault="00E82055" w:rsidP="00796E5C">
            <w:pPr>
              <w:pStyle w:val="BRIEFTEKSTClearfields"/>
              <w:rPr>
                <w:b/>
                <w:sz w:val="18"/>
                <w:szCs w:val="18"/>
              </w:rPr>
            </w:pPr>
            <w:r w:rsidRPr="00CE5472">
              <w:rPr>
                <w:b/>
                <w:sz w:val="18"/>
                <w:szCs w:val="18"/>
              </w:rPr>
              <w:t>Betreft</w:t>
            </w:r>
          </w:p>
          <w:p w14:paraId="5BCD1CC4" w14:textId="3E5AA908" w:rsidR="00796E5C" w:rsidRPr="00CE5472" w:rsidRDefault="00CB7AC3" w:rsidP="00796E5C">
            <w:pPr>
              <w:pStyle w:val="BRIEFTEKSTClearfields"/>
              <w:rPr>
                <w:sz w:val="18"/>
                <w:szCs w:val="18"/>
              </w:rPr>
            </w:pPr>
            <w:r w:rsidRPr="00CE5472">
              <w:rPr>
                <w:sz w:val="18"/>
                <w:szCs w:val="18"/>
              </w:rPr>
              <w:t>AMT Privacy statement</w:t>
            </w:r>
          </w:p>
        </w:tc>
      </w:tr>
      <w:tr w:rsidR="00796E5C" w:rsidRPr="00CE5472" w14:paraId="0181E6C6" w14:textId="77777777">
        <w:trPr>
          <w:cantSplit/>
          <w:trHeight w:val="990"/>
        </w:trPr>
        <w:tc>
          <w:tcPr>
            <w:tcW w:w="3686" w:type="dxa"/>
            <w:shd w:val="clear" w:color="auto" w:fill="auto"/>
          </w:tcPr>
          <w:p w14:paraId="2502181E" w14:textId="77777777" w:rsidR="00796E5C" w:rsidRPr="00CE5472" w:rsidRDefault="00E82055" w:rsidP="00796E5C">
            <w:pPr>
              <w:pStyle w:val="BRIEFTEKSTClearfields"/>
              <w:rPr>
                <w:b/>
                <w:sz w:val="18"/>
                <w:szCs w:val="18"/>
              </w:rPr>
            </w:pPr>
            <w:r w:rsidRPr="00CE5472">
              <w:rPr>
                <w:b/>
                <w:sz w:val="18"/>
                <w:szCs w:val="18"/>
              </w:rPr>
              <w:t>Datum</w:t>
            </w:r>
          </w:p>
          <w:p w14:paraId="5C63F384" w14:textId="51A12AB9" w:rsidR="00796E5C" w:rsidRPr="00CE5472" w:rsidRDefault="00CB7AC3" w:rsidP="00796E5C">
            <w:pPr>
              <w:pStyle w:val="BRIEFTEKSTClearfields"/>
              <w:rPr>
                <w:sz w:val="18"/>
                <w:szCs w:val="18"/>
              </w:rPr>
            </w:pPr>
            <w:r w:rsidRPr="00CE5472">
              <w:rPr>
                <w:sz w:val="18"/>
                <w:szCs w:val="18"/>
              </w:rPr>
              <w:t>27 juli 2021</w:t>
            </w:r>
          </w:p>
        </w:tc>
      </w:tr>
      <w:tr w:rsidR="00796E5C" w:rsidRPr="00CE5472" w14:paraId="72BA0836" w14:textId="77777777">
        <w:trPr>
          <w:cantSplit/>
          <w:trHeight w:hRule="exact" w:val="6090"/>
        </w:trPr>
        <w:tc>
          <w:tcPr>
            <w:tcW w:w="3686" w:type="dxa"/>
            <w:shd w:val="clear" w:color="auto" w:fill="auto"/>
          </w:tcPr>
          <w:p w14:paraId="6F7EE8E8" w14:textId="77777777" w:rsidR="00796E5C" w:rsidRPr="00CE5472" w:rsidRDefault="0083504D" w:rsidP="00796E5C">
            <w:pPr>
              <w:pStyle w:val="BRIEFTEKSTClearfields"/>
              <w:rPr>
                <w:sz w:val="18"/>
                <w:szCs w:val="18"/>
              </w:rPr>
            </w:pPr>
          </w:p>
        </w:tc>
      </w:tr>
    </w:tbl>
    <w:p w14:paraId="4E6A3512" w14:textId="77777777" w:rsidR="00CB7AC3" w:rsidRPr="00CE5472" w:rsidRDefault="00CB7AC3" w:rsidP="00CB7AC3">
      <w:pPr>
        <w:spacing w:line="276" w:lineRule="auto"/>
        <w:rPr>
          <w:rFonts w:ascii="Roboto" w:hAnsi="Roboto"/>
          <w:b/>
          <w:sz w:val="20"/>
          <w:szCs w:val="20"/>
        </w:rPr>
      </w:pPr>
      <w:r w:rsidRPr="00CE5472">
        <w:rPr>
          <w:rFonts w:ascii="Roboto" w:hAnsi="Roboto"/>
          <w:b/>
          <w:bCs/>
          <w:sz w:val="20"/>
          <w:szCs w:val="20"/>
        </w:rPr>
        <w:t>AMT Privacy Statement</w:t>
      </w:r>
    </w:p>
    <w:p w14:paraId="5B82CFB3" w14:textId="77777777" w:rsidR="00CB7AC3" w:rsidRPr="00CE5472" w:rsidRDefault="00CB7AC3" w:rsidP="00CB7AC3">
      <w:pPr>
        <w:spacing w:line="276" w:lineRule="auto"/>
        <w:rPr>
          <w:rFonts w:ascii="Roboto" w:hAnsi="Roboto"/>
          <w:b/>
          <w:sz w:val="20"/>
          <w:szCs w:val="20"/>
        </w:rPr>
      </w:pPr>
    </w:p>
    <w:p w14:paraId="4466EFE7" w14:textId="4A6591A2" w:rsidR="00CB7AC3" w:rsidRPr="00CE5472" w:rsidRDefault="00CB7AC3" w:rsidP="00CE5472">
      <w:pPr>
        <w:rPr>
          <w:rFonts w:ascii="Roboto" w:eastAsia="Times New Roman" w:hAnsi="Roboto" w:cs="Times New Roman"/>
          <w:sz w:val="20"/>
          <w:szCs w:val="20"/>
          <w:lang w:eastAsia="nl-NL"/>
        </w:rPr>
      </w:pPr>
      <w:r w:rsidRPr="00CE5472">
        <w:rPr>
          <w:rFonts w:ascii="Roboto" w:hAnsi="Roboto"/>
          <w:sz w:val="20"/>
          <w:szCs w:val="20"/>
        </w:rPr>
        <w:t>Op deelname aan de AMT</w:t>
      </w:r>
      <w:r w:rsidR="00CE5472" w:rsidRPr="00CE5472">
        <w:rPr>
          <w:rFonts w:ascii="Roboto" w:hAnsi="Roboto"/>
          <w:sz w:val="20"/>
          <w:szCs w:val="20"/>
        </w:rPr>
        <w:t>-</w:t>
      </w:r>
      <w:r w:rsidRPr="00CE5472">
        <w:rPr>
          <w:rFonts w:ascii="Roboto" w:hAnsi="Roboto"/>
          <w:sz w:val="20"/>
          <w:szCs w:val="20"/>
        </w:rPr>
        <w:t xml:space="preserve">training, en op de deelnemer die daarvoor een overeenkomst sluit met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BV, gevestigd aan de </w:t>
      </w:r>
      <w:r w:rsidRPr="00CE5472">
        <w:rPr>
          <w:rFonts w:ascii="Roboto" w:eastAsia="Times New Roman" w:hAnsi="Roboto" w:cs="Times New Roman"/>
          <w:color w:val="000000"/>
          <w:sz w:val="20"/>
          <w:szCs w:val="20"/>
          <w:lang w:eastAsia="nl-NL"/>
        </w:rPr>
        <w:t>Duinstraat 23 2584AV Den Haag</w:t>
      </w:r>
      <w:r w:rsidRPr="00CE5472">
        <w:rPr>
          <w:rFonts w:ascii="Roboto" w:hAnsi="Roboto"/>
          <w:sz w:val="20"/>
          <w:szCs w:val="20"/>
        </w:rPr>
        <w:t xml:space="preserve"> (hierna: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is dit Privacy Statement van toepassing. </w:t>
      </w:r>
    </w:p>
    <w:p w14:paraId="3C0E3DA5" w14:textId="77777777" w:rsidR="00CB7AC3" w:rsidRPr="00CE5472" w:rsidRDefault="00CB7AC3" w:rsidP="00CE5472">
      <w:pPr>
        <w:rPr>
          <w:rFonts w:ascii="Roboto" w:hAnsi="Roboto"/>
          <w:b/>
          <w:sz w:val="20"/>
          <w:szCs w:val="20"/>
        </w:rPr>
      </w:pPr>
      <w:r w:rsidRPr="00CE5472">
        <w:rPr>
          <w:rFonts w:ascii="Roboto" w:hAnsi="Roboto"/>
          <w:b/>
          <w:sz w:val="20"/>
          <w:szCs w:val="20"/>
        </w:rPr>
        <w:t xml:space="preserve"> </w:t>
      </w:r>
    </w:p>
    <w:p w14:paraId="095FBCC9" w14:textId="77777777" w:rsidR="00CB7AC3" w:rsidRPr="00CE5472" w:rsidRDefault="00CB7AC3" w:rsidP="00CE5472">
      <w:pPr>
        <w:rPr>
          <w:rFonts w:ascii="Roboto" w:hAnsi="Roboto"/>
          <w:sz w:val="20"/>
          <w:szCs w:val="20"/>
        </w:rPr>
      </w:pPr>
      <w:proofErr w:type="spellStart"/>
      <w:r w:rsidRPr="00CE5472">
        <w:rPr>
          <w:rFonts w:ascii="Roboto" w:hAnsi="Roboto"/>
          <w:sz w:val="20"/>
          <w:szCs w:val="20"/>
        </w:rPr>
        <w:t>Clearfields</w:t>
      </w:r>
      <w:proofErr w:type="spellEnd"/>
      <w:r w:rsidRPr="00CE5472">
        <w:rPr>
          <w:rFonts w:ascii="Roboto" w:hAnsi="Roboto"/>
          <w:sz w:val="20"/>
          <w:szCs w:val="20"/>
        </w:rPr>
        <w:t xml:space="preserve"> BV helpt organisaties in het verbeteren van prestaties door een focus op gedrag van medewerkers. Een onderdeel hiervan is de high impact training, de Action </w:t>
      </w:r>
      <w:proofErr w:type="spellStart"/>
      <w:r w:rsidRPr="00CE5472">
        <w:rPr>
          <w:rFonts w:ascii="Roboto" w:hAnsi="Roboto"/>
          <w:sz w:val="20"/>
          <w:szCs w:val="20"/>
        </w:rPr>
        <w:t>Maturity</w:t>
      </w:r>
      <w:proofErr w:type="spellEnd"/>
      <w:r w:rsidRPr="00CE5472">
        <w:rPr>
          <w:rFonts w:ascii="Roboto" w:hAnsi="Roboto"/>
          <w:sz w:val="20"/>
          <w:szCs w:val="20"/>
        </w:rPr>
        <w:t xml:space="preserve"> Training (hierna: AMT), die wordt verzorgd door dochterbedrijf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Om maatwerk voor deelnemers te kunnen leveren en de AMT en de resultaten daarvan te optimaliseren, wordt voorafgaand aan en tijdens de AMT op individueel niveau persoonlijke informatie uitgevraagd, verzameld en opgeslagen door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w:t>
      </w:r>
    </w:p>
    <w:p w14:paraId="38DA1654" w14:textId="77777777" w:rsidR="00CB7AC3" w:rsidRPr="00CE5472" w:rsidRDefault="00CB7AC3" w:rsidP="00CE5472">
      <w:pPr>
        <w:jc w:val="both"/>
        <w:rPr>
          <w:rFonts w:ascii="Roboto" w:hAnsi="Roboto"/>
          <w:sz w:val="20"/>
          <w:szCs w:val="20"/>
        </w:rPr>
      </w:pPr>
    </w:p>
    <w:p w14:paraId="21976DE8" w14:textId="7532384E" w:rsidR="00CB7AC3" w:rsidRPr="00CE5472" w:rsidRDefault="00CB7AC3" w:rsidP="00CE5472">
      <w:pPr>
        <w:jc w:val="both"/>
        <w:rPr>
          <w:rFonts w:ascii="Roboto" w:hAnsi="Roboto"/>
          <w:sz w:val="20"/>
          <w:szCs w:val="20"/>
        </w:rPr>
      </w:pPr>
      <w:r w:rsidRPr="00CE5472">
        <w:rPr>
          <w:rFonts w:ascii="Roboto" w:hAnsi="Roboto"/>
          <w:sz w:val="20"/>
          <w:szCs w:val="20"/>
        </w:rPr>
        <w:t>Wij verwerken uw persoonsgegevens in overeenstemming met de Algemene Verordening Gegevensbescherming (hierna: AVG). In dit Privacy Statement wordt beschreven hoe wij omgaan met uw persoonsgegevens, waarom wij uw persoonsgegevens verwerken, voor welke doeleinden</w:t>
      </w:r>
      <w:r w:rsidR="00CE5472">
        <w:rPr>
          <w:rFonts w:ascii="Roboto" w:hAnsi="Roboto"/>
          <w:sz w:val="20"/>
          <w:szCs w:val="20"/>
        </w:rPr>
        <w:t xml:space="preserve"> </w:t>
      </w:r>
      <w:r w:rsidRPr="00CE5472">
        <w:rPr>
          <w:rFonts w:ascii="Roboto" w:hAnsi="Roboto"/>
          <w:sz w:val="20"/>
          <w:szCs w:val="20"/>
        </w:rPr>
        <w:t xml:space="preserve">en </w:t>
      </w:r>
      <w:r w:rsidR="00CE5472">
        <w:rPr>
          <w:rFonts w:ascii="Roboto" w:hAnsi="Roboto"/>
          <w:sz w:val="20"/>
          <w:szCs w:val="20"/>
        </w:rPr>
        <w:t xml:space="preserve">hoe wij </w:t>
      </w:r>
      <w:r w:rsidRPr="00CE5472">
        <w:rPr>
          <w:rFonts w:ascii="Roboto" w:hAnsi="Roboto"/>
          <w:sz w:val="20"/>
          <w:szCs w:val="20"/>
        </w:rPr>
        <w:t>deze opslaan en beveiligen. Verder is in dit Privacy Statement vermeld welke rechten u heeft met betrekking tot uw persoonsgegevens en hoe u gebruik kunt maken van deze rechten.</w:t>
      </w:r>
    </w:p>
    <w:p w14:paraId="49602B82" w14:textId="77777777" w:rsidR="00CB7AC3" w:rsidRPr="00CE5472" w:rsidRDefault="00CB7AC3" w:rsidP="00CE5472">
      <w:pPr>
        <w:rPr>
          <w:rFonts w:ascii="Roboto" w:hAnsi="Roboto"/>
          <w:sz w:val="20"/>
          <w:szCs w:val="20"/>
        </w:rPr>
      </w:pPr>
    </w:p>
    <w:p w14:paraId="0971E5FC" w14:textId="77777777" w:rsidR="00CB7AC3" w:rsidRPr="00CE5472" w:rsidRDefault="00CB7AC3" w:rsidP="00CE5472">
      <w:pPr>
        <w:rPr>
          <w:rFonts w:ascii="Roboto" w:hAnsi="Roboto"/>
          <w:b/>
          <w:sz w:val="20"/>
          <w:szCs w:val="20"/>
        </w:rPr>
      </w:pPr>
      <w:r w:rsidRPr="00CE5472">
        <w:rPr>
          <w:rFonts w:ascii="Roboto" w:hAnsi="Roboto"/>
          <w:b/>
          <w:sz w:val="20"/>
          <w:szCs w:val="20"/>
        </w:rPr>
        <w:t>Persoonsgegevens</w:t>
      </w:r>
    </w:p>
    <w:p w14:paraId="71909A28" w14:textId="77777777" w:rsidR="00CB7AC3" w:rsidRPr="00CE5472" w:rsidRDefault="00CB7AC3" w:rsidP="00CE5472">
      <w:pPr>
        <w:rPr>
          <w:rFonts w:ascii="Roboto" w:hAnsi="Roboto"/>
          <w:sz w:val="20"/>
          <w:szCs w:val="20"/>
        </w:rPr>
      </w:pPr>
      <w:r w:rsidRPr="00CE5472">
        <w:rPr>
          <w:rFonts w:ascii="Roboto" w:hAnsi="Roboto"/>
          <w:sz w:val="20"/>
          <w:szCs w:val="20"/>
        </w:rPr>
        <w:t>De persoonsgegevens die wij van deelnemers aan de AMT verzamelen en verwerken zijn de volgende:</w:t>
      </w:r>
    </w:p>
    <w:p w14:paraId="5376F7C7" w14:textId="77777777" w:rsidR="00CB7AC3" w:rsidRPr="00CE5472" w:rsidRDefault="00CB7AC3" w:rsidP="00CE5472">
      <w:pPr>
        <w:pStyle w:val="Lijstalinea"/>
        <w:numPr>
          <w:ilvl w:val="0"/>
          <w:numId w:val="13"/>
        </w:numPr>
        <w:ind w:left="426"/>
        <w:rPr>
          <w:rFonts w:ascii="Roboto" w:hAnsi="Roboto"/>
          <w:sz w:val="20"/>
          <w:szCs w:val="20"/>
        </w:rPr>
      </w:pPr>
      <w:r w:rsidRPr="00CE5472">
        <w:rPr>
          <w:rFonts w:ascii="Roboto" w:hAnsi="Roboto"/>
          <w:sz w:val="20"/>
          <w:szCs w:val="20"/>
        </w:rPr>
        <w:t xml:space="preserve">NAW van u en de door u opgegeven contactpersonen </w:t>
      </w:r>
    </w:p>
    <w:p w14:paraId="160C61E4" w14:textId="77777777" w:rsidR="00CB7AC3" w:rsidRPr="00CE5472" w:rsidRDefault="00CB7AC3" w:rsidP="00CE5472">
      <w:pPr>
        <w:pStyle w:val="Lijstalinea"/>
        <w:numPr>
          <w:ilvl w:val="0"/>
          <w:numId w:val="13"/>
        </w:numPr>
        <w:ind w:left="426"/>
        <w:rPr>
          <w:rFonts w:ascii="Roboto" w:hAnsi="Roboto"/>
          <w:sz w:val="20"/>
          <w:szCs w:val="20"/>
        </w:rPr>
      </w:pPr>
      <w:r w:rsidRPr="00CE5472">
        <w:rPr>
          <w:rFonts w:ascii="Roboto" w:hAnsi="Roboto"/>
          <w:sz w:val="20"/>
          <w:szCs w:val="20"/>
        </w:rPr>
        <w:t>E-mailadres</w:t>
      </w:r>
    </w:p>
    <w:p w14:paraId="74141E13" w14:textId="77777777" w:rsidR="00CB7AC3" w:rsidRPr="00CE5472" w:rsidRDefault="00CB7AC3" w:rsidP="00CE5472">
      <w:pPr>
        <w:pStyle w:val="Lijstalinea"/>
        <w:numPr>
          <w:ilvl w:val="0"/>
          <w:numId w:val="13"/>
        </w:numPr>
        <w:ind w:left="426"/>
        <w:rPr>
          <w:rFonts w:ascii="Roboto" w:hAnsi="Roboto"/>
          <w:sz w:val="20"/>
          <w:szCs w:val="20"/>
        </w:rPr>
      </w:pPr>
      <w:r w:rsidRPr="00CE5472">
        <w:rPr>
          <w:rFonts w:ascii="Roboto" w:hAnsi="Roboto"/>
          <w:sz w:val="20"/>
          <w:szCs w:val="20"/>
        </w:rPr>
        <w:t>Portret (foto)</w:t>
      </w:r>
    </w:p>
    <w:p w14:paraId="42D2AC39" w14:textId="77777777" w:rsidR="00CB7AC3" w:rsidRPr="00CE5472" w:rsidRDefault="00CB7AC3" w:rsidP="00CE5472">
      <w:pPr>
        <w:pStyle w:val="Lijstalinea"/>
        <w:numPr>
          <w:ilvl w:val="0"/>
          <w:numId w:val="13"/>
        </w:numPr>
        <w:ind w:left="426"/>
        <w:rPr>
          <w:rFonts w:ascii="Roboto" w:hAnsi="Roboto"/>
          <w:sz w:val="20"/>
          <w:szCs w:val="20"/>
        </w:rPr>
      </w:pPr>
      <w:r w:rsidRPr="00CE5472">
        <w:rPr>
          <w:rFonts w:ascii="Roboto" w:hAnsi="Roboto"/>
          <w:sz w:val="20"/>
          <w:szCs w:val="20"/>
        </w:rPr>
        <w:t>Zorgverzekeringsgegevens</w:t>
      </w:r>
    </w:p>
    <w:p w14:paraId="2725E126" w14:textId="7B823D75" w:rsidR="00CB7AC3" w:rsidRPr="00CE5472" w:rsidRDefault="00CB7AC3" w:rsidP="00CE5472">
      <w:pPr>
        <w:pStyle w:val="Lijstalinea"/>
        <w:numPr>
          <w:ilvl w:val="0"/>
          <w:numId w:val="13"/>
        </w:numPr>
        <w:ind w:left="426"/>
        <w:rPr>
          <w:rFonts w:ascii="Roboto" w:hAnsi="Roboto"/>
          <w:sz w:val="20"/>
          <w:szCs w:val="20"/>
        </w:rPr>
      </w:pPr>
      <w:r w:rsidRPr="00CE5472">
        <w:rPr>
          <w:rFonts w:ascii="Roboto" w:hAnsi="Roboto"/>
          <w:sz w:val="20"/>
          <w:szCs w:val="20"/>
        </w:rPr>
        <w:t xml:space="preserve">Gezondheidsgegevens </w:t>
      </w:r>
      <w:r w:rsidR="00CE5472">
        <w:rPr>
          <w:rFonts w:ascii="Roboto" w:hAnsi="Roboto"/>
          <w:sz w:val="20"/>
          <w:szCs w:val="20"/>
        </w:rPr>
        <w:t>met betrekking tot</w:t>
      </w:r>
      <w:r w:rsidRPr="00CE5472">
        <w:rPr>
          <w:rFonts w:ascii="Roboto" w:hAnsi="Roboto"/>
          <w:sz w:val="20"/>
          <w:szCs w:val="20"/>
        </w:rPr>
        <w:t xml:space="preserve"> de fysieke en mentale situatie van een deelnemer (voor</w:t>
      </w:r>
      <w:r w:rsidR="00CE5472">
        <w:rPr>
          <w:rFonts w:ascii="Roboto" w:hAnsi="Roboto"/>
          <w:sz w:val="20"/>
          <w:szCs w:val="20"/>
        </w:rPr>
        <w:t xml:space="preserve"> </w:t>
      </w:r>
      <w:r w:rsidRPr="00CE5472">
        <w:rPr>
          <w:rFonts w:ascii="Roboto" w:hAnsi="Roboto"/>
          <w:sz w:val="20"/>
          <w:szCs w:val="20"/>
        </w:rPr>
        <w:t>zover door de deelnemer opgegeven en voor</w:t>
      </w:r>
      <w:r w:rsidR="00CE5472">
        <w:rPr>
          <w:rFonts w:ascii="Roboto" w:hAnsi="Roboto"/>
          <w:sz w:val="20"/>
          <w:szCs w:val="20"/>
        </w:rPr>
        <w:t xml:space="preserve"> </w:t>
      </w:r>
      <w:r w:rsidRPr="00CE5472">
        <w:rPr>
          <w:rFonts w:ascii="Roboto" w:hAnsi="Roboto"/>
          <w:sz w:val="20"/>
          <w:szCs w:val="20"/>
        </w:rPr>
        <w:t>zover relevant)</w:t>
      </w:r>
    </w:p>
    <w:p w14:paraId="733B2B7E" w14:textId="5F3B199D" w:rsidR="00CB7AC3" w:rsidRPr="00CE5472" w:rsidRDefault="00CB7AC3" w:rsidP="00CE5472">
      <w:pPr>
        <w:pStyle w:val="Lijstalinea"/>
        <w:numPr>
          <w:ilvl w:val="0"/>
          <w:numId w:val="13"/>
        </w:numPr>
        <w:ind w:left="426"/>
        <w:rPr>
          <w:rFonts w:ascii="Roboto" w:hAnsi="Roboto"/>
          <w:sz w:val="20"/>
          <w:szCs w:val="20"/>
        </w:rPr>
      </w:pPr>
      <w:r w:rsidRPr="00CE5472">
        <w:rPr>
          <w:rFonts w:ascii="Roboto" w:hAnsi="Roboto"/>
          <w:sz w:val="20"/>
          <w:szCs w:val="20"/>
        </w:rPr>
        <w:t>Persoon</w:t>
      </w:r>
      <w:r w:rsidR="00CE5472">
        <w:rPr>
          <w:rFonts w:ascii="Roboto" w:hAnsi="Roboto"/>
          <w:sz w:val="20"/>
          <w:szCs w:val="20"/>
        </w:rPr>
        <w:t xml:space="preserve"> </w:t>
      </w:r>
      <w:r w:rsidRPr="00CE5472">
        <w:rPr>
          <w:rFonts w:ascii="Roboto" w:hAnsi="Roboto"/>
          <w:sz w:val="20"/>
          <w:szCs w:val="20"/>
        </w:rPr>
        <w:t>gerelateerde gegevens die naar voren komen tijdens de training en</w:t>
      </w:r>
      <w:r w:rsidR="00CE5472">
        <w:rPr>
          <w:rFonts w:ascii="Roboto" w:hAnsi="Roboto"/>
          <w:sz w:val="20"/>
          <w:szCs w:val="20"/>
        </w:rPr>
        <w:t xml:space="preserve"> </w:t>
      </w:r>
      <w:r w:rsidRPr="00CE5472">
        <w:rPr>
          <w:rFonts w:ascii="Roboto" w:hAnsi="Roboto"/>
          <w:sz w:val="20"/>
          <w:szCs w:val="20"/>
        </w:rPr>
        <w:t>relevant (kunnen) zijn voor de uitslag en de evaluatie</w:t>
      </w:r>
    </w:p>
    <w:p w14:paraId="400085EC" w14:textId="77777777" w:rsidR="00CB7AC3" w:rsidRPr="00CE5472" w:rsidRDefault="00CB7AC3" w:rsidP="00CE5472">
      <w:pPr>
        <w:rPr>
          <w:rFonts w:ascii="Roboto" w:hAnsi="Roboto"/>
          <w:sz w:val="20"/>
          <w:szCs w:val="20"/>
        </w:rPr>
      </w:pPr>
    </w:p>
    <w:p w14:paraId="6F1E8007" w14:textId="77777777" w:rsidR="00CB7AC3" w:rsidRPr="00CE5472" w:rsidRDefault="00CB7AC3" w:rsidP="00CE5472">
      <w:pPr>
        <w:rPr>
          <w:rFonts w:ascii="Roboto" w:hAnsi="Roboto"/>
          <w:b/>
          <w:sz w:val="20"/>
          <w:szCs w:val="20"/>
        </w:rPr>
      </w:pPr>
      <w:r w:rsidRPr="00CE5472">
        <w:rPr>
          <w:rFonts w:ascii="Roboto" w:hAnsi="Roboto" w:cs="BentonSans-Thin"/>
          <w:b/>
          <w:sz w:val="20"/>
          <w:szCs w:val="20"/>
        </w:rPr>
        <w:t>Doel verwerking gegevens</w:t>
      </w:r>
    </w:p>
    <w:p w14:paraId="00228FD2" w14:textId="77777777" w:rsidR="00CB7AC3" w:rsidRPr="00CE5472" w:rsidRDefault="00CB7AC3" w:rsidP="00CE5472">
      <w:pPr>
        <w:rPr>
          <w:rFonts w:ascii="Roboto" w:hAnsi="Roboto"/>
          <w:sz w:val="20"/>
          <w:szCs w:val="20"/>
        </w:rPr>
      </w:pPr>
      <w:proofErr w:type="spellStart"/>
      <w:r w:rsidRPr="00CE5472">
        <w:rPr>
          <w:rFonts w:ascii="Roboto" w:hAnsi="Roboto"/>
          <w:sz w:val="20"/>
          <w:szCs w:val="20"/>
        </w:rPr>
        <w:t>Clearfields</w:t>
      </w:r>
      <w:proofErr w:type="spellEnd"/>
      <w:r w:rsidRPr="00CE5472">
        <w:rPr>
          <w:rFonts w:ascii="Roboto" w:hAnsi="Roboto"/>
          <w:sz w:val="20"/>
          <w:szCs w:val="20"/>
        </w:rPr>
        <w:t xml:space="preserve"> Producties verwerkt enkel persoonsgegevens van u als wij daarvoor een wettelijke grondslag hebben. Dit kan de uitvoering van de met u gesloten overeenkomst zijn, maar een en ander kan ook berusten op uw uitdrukkelijke toestemming. Dit laatste speelt bijvoorbeeld een rol als het om bijzondere of gevoelige persoonsgegevens gaat. </w:t>
      </w:r>
    </w:p>
    <w:p w14:paraId="48F427C2" w14:textId="77777777" w:rsidR="00CB7AC3" w:rsidRPr="00CE5472" w:rsidRDefault="00CB7AC3" w:rsidP="00CE5472">
      <w:pPr>
        <w:rPr>
          <w:rFonts w:ascii="Roboto" w:hAnsi="Roboto"/>
          <w:sz w:val="20"/>
          <w:szCs w:val="20"/>
        </w:rPr>
      </w:pPr>
      <w:r w:rsidRPr="00CE5472">
        <w:rPr>
          <w:rFonts w:ascii="Roboto" w:hAnsi="Roboto"/>
          <w:sz w:val="20"/>
          <w:szCs w:val="20"/>
        </w:rPr>
        <w:t xml:space="preserve">Concreet verzamelt en verwerkt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uw persoonsgegevens op de volgende wijzen en voor de volgende doeleinden. </w:t>
      </w:r>
    </w:p>
    <w:p w14:paraId="59A6075B" w14:textId="77777777" w:rsidR="00CB7AC3" w:rsidRPr="00CE5472" w:rsidRDefault="00CB7AC3" w:rsidP="00CE5472">
      <w:pPr>
        <w:rPr>
          <w:rFonts w:ascii="Roboto" w:hAnsi="Roboto"/>
          <w:i/>
          <w:sz w:val="20"/>
          <w:szCs w:val="20"/>
        </w:rPr>
      </w:pPr>
    </w:p>
    <w:p w14:paraId="51751A08" w14:textId="77777777" w:rsidR="00CB7AC3" w:rsidRPr="00CE5472" w:rsidRDefault="00CB7AC3" w:rsidP="00CE5472">
      <w:pPr>
        <w:rPr>
          <w:rFonts w:ascii="Roboto" w:hAnsi="Roboto"/>
          <w:sz w:val="20"/>
          <w:szCs w:val="20"/>
        </w:rPr>
      </w:pPr>
      <w:r w:rsidRPr="00CE5472">
        <w:rPr>
          <w:rFonts w:ascii="Roboto" w:hAnsi="Roboto"/>
          <w:i/>
          <w:sz w:val="20"/>
          <w:szCs w:val="20"/>
        </w:rPr>
        <w:lastRenderedPageBreak/>
        <w:t>Intakeformulier</w:t>
      </w:r>
    </w:p>
    <w:p w14:paraId="147474EF" w14:textId="7952750C" w:rsidR="00CB7AC3" w:rsidRPr="00CE5472" w:rsidRDefault="00CB7AC3" w:rsidP="00CE5472">
      <w:pPr>
        <w:rPr>
          <w:rFonts w:ascii="Roboto" w:hAnsi="Roboto"/>
          <w:sz w:val="20"/>
          <w:szCs w:val="20"/>
        </w:rPr>
      </w:pPr>
      <w:r w:rsidRPr="00CE5472">
        <w:rPr>
          <w:rFonts w:ascii="Roboto" w:hAnsi="Roboto"/>
          <w:sz w:val="20"/>
          <w:szCs w:val="20"/>
        </w:rPr>
        <w:t>Om een goede en veilige trainingsomgeving voor de AMT te creëren wordt er aan deelnemers gevraagd een intakeformulier in te vullen. Naast contactinformatie en informatie over de zorgverzekering, wordt daarin ook om fysieke en mentale informatie gevraagd, indien en voor</w:t>
      </w:r>
      <w:r w:rsidR="00CE5472">
        <w:rPr>
          <w:rFonts w:ascii="Roboto" w:hAnsi="Roboto"/>
          <w:sz w:val="20"/>
          <w:szCs w:val="20"/>
        </w:rPr>
        <w:t xml:space="preserve"> </w:t>
      </w:r>
      <w:r w:rsidRPr="00CE5472">
        <w:rPr>
          <w:rFonts w:ascii="Roboto" w:hAnsi="Roboto"/>
          <w:sz w:val="20"/>
          <w:szCs w:val="20"/>
        </w:rPr>
        <w:t xml:space="preserve">zover deze betrekking kan hebben op de training en de resultaten daarvan. De deelnemer beslist zelf welke informatie er verstrekt wordt en geeft uitdrukkelijk toestemming aan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om de daarin begrepen persoonsgegevens te (doen) gebruiken, op te slaan en te verwerken voor de in dit Privacy Statement genoemde doeleinden. De deelnemer realiseert zich daarbij dat de aard, omvang en kwaliteit van de door de deelnemer verstrekte informatie invloed kan hebben op de AMT, het verloop en resultaat daarvan. </w:t>
      </w:r>
    </w:p>
    <w:p w14:paraId="52B6A800" w14:textId="77777777" w:rsidR="00CB7AC3" w:rsidRPr="00CE5472" w:rsidRDefault="00CB7AC3" w:rsidP="00CE5472">
      <w:pPr>
        <w:rPr>
          <w:rFonts w:ascii="Roboto" w:hAnsi="Roboto"/>
          <w:sz w:val="20"/>
          <w:szCs w:val="20"/>
        </w:rPr>
      </w:pPr>
    </w:p>
    <w:p w14:paraId="4457E429" w14:textId="10B16F81" w:rsidR="00CB7AC3" w:rsidRPr="00CE5472" w:rsidRDefault="00CB7AC3" w:rsidP="00CE5472">
      <w:pPr>
        <w:rPr>
          <w:rFonts w:ascii="Roboto" w:hAnsi="Roboto"/>
          <w:sz w:val="20"/>
          <w:szCs w:val="20"/>
        </w:rPr>
      </w:pPr>
      <w:r w:rsidRPr="00CE5472">
        <w:rPr>
          <w:rFonts w:ascii="Roboto" w:hAnsi="Roboto"/>
          <w:sz w:val="20"/>
          <w:szCs w:val="20"/>
        </w:rPr>
        <w:t xml:space="preserve">Het intakeformulier wordt via de online omgeving </w:t>
      </w:r>
      <w:proofErr w:type="spellStart"/>
      <w:r w:rsidRPr="00CE5472">
        <w:rPr>
          <w:rFonts w:ascii="Roboto" w:hAnsi="Roboto"/>
          <w:sz w:val="20"/>
          <w:szCs w:val="20"/>
        </w:rPr>
        <w:t>Zivver</w:t>
      </w:r>
      <w:proofErr w:type="spellEnd"/>
      <w:r w:rsidRPr="00CE5472">
        <w:rPr>
          <w:rFonts w:ascii="Roboto" w:hAnsi="Roboto"/>
          <w:sz w:val="20"/>
          <w:szCs w:val="20"/>
        </w:rPr>
        <w:t xml:space="preserve"> verstuurd.</w:t>
      </w:r>
      <w:r w:rsidR="00CE5472">
        <w:rPr>
          <w:rFonts w:ascii="Roboto" w:hAnsi="Roboto"/>
          <w:sz w:val="20"/>
          <w:szCs w:val="20"/>
        </w:rPr>
        <w:t xml:space="preserve"> </w:t>
      </w:r>
      <w:r w:rsidRPr="00CE5472">
        <w:rPr>
          <w:rFonts w:ascii="Roboto" w:hAnsi="Roboto"/>
          <w:color w:val="000000"/>
          <w:sz w:val="20"/>
          <w:szCs w:val="20"/>
        </w:rPr>
        <w:t>Daardoor is de communicatie met de deelnemers voorzien van</w:t>
      </w:r>
      <w:r w:rsidRPr="00CE5472">
        <w:rPr>
          <w:rFonts w:ascii="Roboto" w:hAnsi="Roboto"/>
          <w:sz w:val="20"/>
          <w:szCs w:val="20"/>
        </w:rPr>
        <w:t xml:space="preserve"> </w:t>
      </w:r>
      <w:r w:rsidR="00CE5472">
        <w:rPr>
          <w:rFonts w:ascii="Roboto" w:hAnsi="Roboto"/>
          <w:color w:val="000000"/>
          <w:sz w:val="20"/>
          <w:szCs w:val="20"/>
        </w:rPr>
        <w:t>a</w:t>
      </w:r>
      <w:r w:rsidRPr="00CE5472">
        <w:rPr>
          <w:rFonts w:ascii="Roboto" w:hAnsi="Roboto"/>
          <w:color w:val="000000"/>
          <w:sz w:val="20"/>
          <w:szCs w:val="20"/>
        </w:rPr>
        <w:t>utomatisch TLS-beveiligde verbindingen en asymmetrische zero-</w:t>
      </w:r>
      <w:proofErr w:type="spellStart"/>
      <w:r w:rsidRPr="00CE5472">
        <w:rPr>
          <w:rFonts w:ascii="Roboto" w:hAnsi="Roboto"/>
          <w:color w:val="000000"/>
          <w:sz w:val="20"/>
          <w:szCs w:val="20"/>
        </w:rPr>
        <w:t>knowledge</w:t>
      </w:r>
      <w:proofErr w:type="spellEnd"/>
      <w:r w:rsidRPr="00CE5472">
        <w:rPr>
          <w:rFonts w:ascii="Roboto" w:hAnsi="Roboto"/>
          <w:color w:val="000000"/>
          <w:sz w:val="20"/>
          <w:szCs w:val="20"/>
        </w:rPr>
        <w:t xml:space="preserve"> encryptie en tweede factor authenticatie via mobiel.</w:t>
      </w:r>
    </w:p>
    <w:p w14:paraId="7AD8E2C4" w14:textId="77777777" w:rsidR="00CB7AC3" w:rsidRPr="00CE5472" w:rsidRDefault="00CB7AC3" w:rsidP="00CE5472">
      <w:pPr>
        <w:rPr>
          <w:rFonts w:ascii="Roboto" w:hAnsi="Roboto"/>
          <w:sz w:val="20"/>
          <w:szCs w:val="20"/>
        </w:rPr>
      </w:pPr>
    </w:p>
    <w:p w14:paraId="6D806C4A" w14:textId="77777777" w:rsidR="00CB7AC3" w:rsidRPr="00CE5472" w:rsidRDefault="00CB7AC3" w:rsidP="00CE5472">
      <w:pPr>
        <w:rPr>
          <w:rFonts w:ascii="Roboto" w:hAnsi="Roboto"/>
          <w:i/>
          <w:iCs/>
          <w:sz w:val="20"/>
          <w:szCs w:val="20"/>
        </w:rPr>
      </w:pPr>
      <w:r w:rsidRPr="00CE5472">
        <w:rPr>
          <w:rFonts w:ascii="Roboto" w:hAnsi="Roboto"/>
          <w:i/>
          <w:iCs/>
          <w:sz w:val="20"/>
          <w:szCs w:val="20"/>
        </w:rPr>
        <w:t>Intakegesprek</w:t>
      </w:r>
    </w:p>
    <w:p w14:paraId="72C75315" w14:textId="77777777" w:rsidR="00CB7AC3" w:rsidRPr="00CE5472" w:rsidRDefault="00CB7AC3" w:rsidP="00CE5472">
      <w:pPr>
        <w:rPr>
          <w:rFonts w:ascii="Roboto" w:hAnsi="Roboto"/>
          <w:sz w:val="20"/>
          <w:szCs w:val="20"/>
        </w:rPr>
      </w:pPr>
      <w:r w:rsidRPr="00CE5472">
        <w:rPr>
          <w:rFonts w:ascii="Roboto" w:hAnsi="Roboto"/>
          <w:sz w:val="20"/>
          <w:szCs w:val="20"/>
        </w:rPr>
        <w:t xml:space="preserve">De informatie uit het intakeformulier wordt tijdens het intakegesprek besproken door een trainer en de deelnemer. Bevindingen naar aanleiding van het intakegesprek over de deelnemer worden door de trainer samengevat en gedeeld met de betrokkenen bij de desbetreffende AMT. Dit rapport is strikt persoonlijk en wordt door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slechts met de deelnemende trainers, trainingsacteurs en operationeel coördinatoren gedeeld.</w:t>
      </w:r>
    </w:p>
    <w:p w14:paraId="63CB44BD" w14:textId="77777777" w:rsidR="00CB7AC3" w:rsidRPr="00CE5472" w:rsidRDefault="00CB7AC3" w:rsidP="00CE5472">
      <w:pPr>
        <w:rPr>
          <w:rFonts w:ascii="Roboto" w:hAnsi="Roboto"/>
          <w:sz w:val="20"/>
          <w:szCs w:val="20"/>
        </w:rPr>
      </w:pPr>
    </w:p>
    <w:p w14:paraId="0818E719" w14:textId="77777777" w:rsidR="00CB7AC3" w:rsidRPr="00CE5472" w:rsidRDefault="00CB7AC3" w:rsidP="00CE5472">
      <w:pPr>
        <w:rPr>
          <w:rFonts w:ascii="Roboto" w:hAnsi="Roboto"/>
          <w:i/>
          <w:sz w:val="20"/>
          <w:szCs w:val="20"/>
        </w:rPr>
      </w:pPr>
      <w:r w:rsidRPr="00CE5472">
        <w:rPr>
          <w:rFonts w:ascii="Roboto" w:hAnsi="Roboto"/>
          <w:i/>
          <w:sz w:val="20"/>
          <w:szCs w:val="20"/>
        </w:rPr>
        <w:t>Evaluatieformulier</w:t>
      </w:r>
    </w:p>
    <w:p w14:paraId="3E6654CB" w14:textId="020F70FF" w:rsidR="00CB7AC3" w:rsidRPr="00CE5472" w:rsidRDefault="00CB7AC3" w:rsidP="00CE5472">
      <w:pPr>
        <w:rPr>
          <w:rFonts w:ascii="Roboto" w:hAnsi="Roboto"/>
          <w:sz w:val="20"/>
          <w:szCs w:val="20"/>
        </w:rPr>
      </w:pPr>
      <w:r w:rsidRPr="00CE5472">
        <w:rPr>
          <w:rFonts w:ascii="Roboto" w:hAnsi="Roboto"/>
          <w:sz w:val="20"/>
          <w:szCs w:val="20"/>
        </w:rPr>
        <w:t xml:space="preserve">Wij geloven in het blijvend verbeteren van onze producten en diensten. Het is voor ons </w:t>
      </w:r>
      <w:r w:rsidRPr="00CE5472">
        <w:rPr>
          <w:rFonts w:ascii="Roboto" w:eastAsia="Georgia" w:hAnsi="Roboto" w:cs="Georgia"/>
          <w:sz w:val="20"/>
          <w:szCs w:val="20"/>
        </w:rPr>
        <w:t xml:space="preserve">dan </w:t>
      </w:r>
      <w:r w:rsidRPr="00CE5472">
        <w:rPr>
          <w:rFonts w:ascii="Roboto" w:hAnsi="Roboto"/>
          <w:sz w:val="20"/>
          <w:szCs w:val="20"/>
        </w:rPr>
        <w:t xml:space="preserve">ook heel waardevol dat er naar aanleiding van de </w:t>
      </w:r>
      <w:proofErr w:type="gramStart"/>
      <w:r w:rsidRPr="00CE5472">
        <w:rPr>
          <w:rFonts w:ascii="Roboto" w:hAnsi="Roboto"/>
          <w:sz w:val="20"/>
          <w:szCs w:val="20"/>
        </w:rPr>
        <w:t>AMT antwoord</w:t>
      </w:r>
      <w:proofErr w:type="gramEnd"/>
      <w:r w:rsidRPr="00CE5472">
        <w:rPr>
          <w:rFonts w:ascii="Roboto" w:hAnsi="Roboto"/>
          <w:sz w:val="20"/>
          <w:szCs w:val="20"/>
        </w:rPr>
        <w:t xml:space="preserve"> wordt gegeven op de vraag hoe de deelnemer de AMT heeft ervaren. Aan alle deelnemers wordt gevraagd om antwoord te geven op een aantal vragen, wat facultatief is. </w:t>
      </w:r>
    </w:p>
    <w:p w14:paraId="76CFB7C0" w14:textId="77777777" w:rsidR="00CB7AC3" w:rsidRPr="00CE5472" w:rsidRDefault="00CB7AC3" w:rsidP="00CE5472">
      <w:pPr>
        <w:rPr>
          <w:rFonts w:ascii="Roboto" w:hAnsi="Roboto"/>
          <w:sz w:val="20"/>
          <w:szCs w:val="20"/>
        </w:rPr>
      </w:pPr>
    </w:p>
    <w:p w14:paraId="19C92FF2" w14:textId="58ADA561" w:rsidR="00CB7AC3" w:rsidRPr="00CE5472" w:rsidRDefault="00CB7AC3" w:rsidP="00CE5472">
      <w:pPr>
        <w:rPr>
          <w:rFonts w:ascii="Roboto" w:hAnsi="Roboto"/>
          <w:sz w:val="20"/>
          <w:szCs w:val="20"/>
        </w:rPr>
      </w:pPr>
      <w:r w:rsidRPr="00CE5472">
        <w:rPr>
          <w:rFonts w:ascii="Roboto" w:hAnsi="Roboto"/>
          <w:sz w:val="20"/>
          <w:szCs w:val="20"/>
        </w:rPr>
        <w:t>Indien en voor</w:t>
      </w:r>
      <w:r w:rsidR="00CE5472">
        <w:rPr>
          <w:rFonts w:ascii="Roboto" w:hAnsi="Roboto"/>
          <w:sz w:val="20"/>
          <w:szCs w:val="20"/>
        </w:rPr>
        <w:t xml:space="preserve"> </w:t>
      </w:r>
      <w:r w:rsidRPr="00CE5472">
        <w:rPr>
          <w:rFonts w:ascii="Roboto" w:hAnsi="Roboto"/>
          <w:sz w:val="20"/>
          <w:szCs w:val="20"/>
        </w:rPr>
        <w:t>zover een deelnemer het evaluatieformulier invult, wordt de verstrekte informatie, voor</w:t>
      </w:r>
      <w:r w:rsidR="00BD0FC6">
        <w:rPr>
          <w:rFonts w:ascii="Roboto" w:hAnsi="Roboto"/>
          <w:sz w:val="20"/>
          <w:szCs w:val="20"/>
        </w:rPr>
        <w:t xml:space="preserve"> </w:t>
      </w:r>
      <w:r w:rsidRPr="00CE5472">
        <w:rPr>
          <w:rFonts w:ascii="Roboto" w:hAnsi="Roboto"/>
          <w:sz w:val="20"/>
          <w:szCs w:val="20"/>
        </w:rPr>
        <w:t xml:space="preserve">zover deze persoonsgegevens bevat, voor de volgende doeleinden gebruikt: </w:t>
      </w:r>
    </w:p>
    <w:p w14:paraId="56411FAB" w14:textId="74B69F99" w:rsidR="00CB7AC3" w:rsidRPr="00CE5472" w:rsidRDefault="00CB7AC3" w:rsidP="00CE5472">
      <w:pPr>
        <w:pStyle w:val="Lijstalinea"/>
        <w:numPr>
          <w:ilvl w:val="0"/>
          <w:numId w:val="12"/>
        </w:numPr>
        <w:ind w:left="426"/>
        <w:rPr>
          <w:rFonts w:ascii="Roboto" w:hAnsi="Roboto"/>
          <w:sz w:val="20"/>
          <w:szCs w:val="20"/>
        </w:rPr>
      </w:pPr>
      <w:r w:rsidRPr="00CE5472">
        <w:rPr>
          <w:rFonts w:ascii="Roboto" w:hAnsi="Roboto"/>
          <w:sz w:val="20"/>
          <w:szCs w:val="20"/>
        </w:rPr>
        <w:t>Elke AMT wordt afzonderlijk door de trainers geëvalueerd en gewenste verbeteringen worden doorgevoerd en toegepast op de eerstvolgende AMT</w:t>
      </w:r>
    </w:p>
    <w:p w14:paraId="1B68CB46" w14:textId="151C8B23" w:rsidR="00CB7AC3" w:rsidRPr="00CE5472" w:rsidRDefault="00CB7AC3" w:rsidP="00CE5472">
      <w:pPr>
        <w:pStyle w:val="Lijstalinea"/>
        <w:numPr>
          <w:ilvl w:val="0"/>
          <w:numId w:val="12"/>
        </w:numPr>
        <w:ind w:left="426"/>
        <w:rPr>
          <w:rFonts w:ascii="Roboto" w:hAnsi="Roboto"/>
          <w:sz w:val="20"/>
          <w:szCs w:val="20"/>
        </w:rPr>
      </w:pPr>
      <w:r w:rsidRPr="00CE5472">
        <w:rPr>
          <w:rFonts w:ascii="Roboto" w:hAnsi="Roboto"/>
          <w:sz w:val="20"/>
          <w:szCs w:val="20"/>
        </w:rPr>
        <w:t>Voor het voeren van een transfer</w:t>
      </w:r>
      <w:r w:rsidR="00BD0FC6">
        <w:rPr>
          <w:rFonts w:ascii="Roboto" w:hAnsi="Roboto"/>
          <w:sz w:val="20"/>
          <w:szCs w:val="20"/>
        </w:rPr>
        <w:t>-</w:t>
      </w:r>
      <w:r w:rsidRPr="00CE5472">
        <w:rPr>
          <w:rFonts w:ascii="Roboto" w:hAnsi="Roboto"/>
          <w:sz w:val="20"/>
          <w:szCs w:val="20"/>
        </w:rPr>
        <w:t>/groepsgesprek met de deelnemer en ter voorbereiding op de terugkomdag</w:t>
      </w:r>
    </w:p>
    <w:p w14:paraId="1E4B0257" w14:textId="62D8F093" w:rsidR="00CB7AC3" w:rsidRPr="00CE5472" w:rsidRDefault="00CB7AC3" w:rsidP="00CE5472">
      <w:pPr>
        <w:pStyle w:val="Lijstalinea"/>
        <w:numPr>
          <w:ilvl w:val="0"/>
          <w:numId w:val="12"/>
        </w:numPr>
        <w:ind w:left="426"/>
        <w:rPr>
          <w:rFonts w:ascii="Roboto" w:hAnsi="Roboto"/>
          <w:sz w:val="20"/>
          <w:szCs w:val="20"/>
        </w:rPr>
      </w:pPr>
      <w:r w:rsidRPr="00CE5472">
        <w:rPr>
          <w:rFonts w:ascii="Roboto" w:hAnsi="Roboto"/>
          <w:sz w:val="20"/>
          <w:szCs w:val="20"/>
        </w:rPr>
        <w:t>Deelnemers wordt gevraagd een cijfer te geven voor de AMT. Dit cijfer wordt per AMT</w:t>
      </w:r>
      <w:r w:rsidR="00BD0FC6">
        <w:rPr>
          <w:rFonts w:ascii="Roboto" w:hAnsi="Roboto"/>
          <w:sz w:val="20"/>
          <w:szCs w:val="20"/>
        </w:rPr>
        <w:t>-</w:t>
      </w:r>
      <w:r w:rsidRPr="00CE5472">
        <w:rPr>
          <w:rFonts w:ascii="Roboto" w:hAnsi="Roboto"/>
          <w:sz w:val="20"/>
          <w:szCs w:val="20"/>
        </w:rPr>
        <w:t>training omgerekend naar een NPS score</w:t>
      </w:r>
    </w:p>
    <w:p w14:paraId="3EA58924" w14:textId="427F06E2" w:rsidR="00CB7AC3" w:rsidRPr="00CE5472" w:rsidRDefault="00CB7AC3" w:rsidP="00CE5472">
      <w:pPr>
        <w:pStyle w:val="Lijstalinea"/>
        <w:numPr>
          <w:ilvl w:val="0"/>
          <w:numId w:val="12"/>
        </w:numPr>
        <w:ind w:left="426"/>
        <w:rPr>
          <w:rFonts w:ascii="Roboto" w:hAnsi="Roboto"/>
          <w:sz w:val="20"/>
          <w:szCs w:val="20"/>
        </w:rPr>
      </w:pPr>
      <w:r w:rsidRPr="00CE5472">
        <w:rPr>
          <w:rFonts w:ascii="Roboto" w:hAnsi="Roboto"/>
          <w:sz w:val="20"/>
          <w:szCs w:val="20"/>
        </w:rPr>
        <w:lastRenderedPageBreak/>
        <w:t>Deelnemers wordt gevraagd een cijfer te geven voor de trainers en trainingsacteurs, deze cijfers worden geëvalueerd en besproken met de trainers en trainingsacteurs ter verbetering van de volgende AMT</w:t>
      </w:r>
    </w:p>
    <w:p w14:paraId="6F8AF321" w14:textId="799DE9D7" w:rsidR="00CB7AC3" w:rsidRPr="00CE5472" w:rsidRDefault="00CB7AC3" w:rsidP="00CE5472">
      <w:pPr>
        <w:pStyle w:val="Lijstalinea"/>
        <w:numPr>
          <w:ilvl w:val="0"/>
          <w:numId w:val="12"/>
        </w:numPr>
        <w:ind w:left="426"/>
        <w:rPr>
          <w:rFonts w:ascii="Roboto" w:hAnsi="Roboto"/>
          <w:sz w:val="20"/>
          <w:szCs w:val="20"/>
        </w:rPr>
      </w:pPr>
      <w:r w:rsidRPr="00CE5472">
        <w:rPr>
          <w:rFonts w:ascii="Roboto" w:hAnsi="Roboto"/>
          <w:sz w:val="20"/>
          <w:szCs w:val="20"/>
        </w:rPr>
        <w:t>De feedback en de bijbehorende cijfers die de deelnemers geven aan (bepaalde aspecten van) de AMT worden gebruikt voor de algemene verbetering van de AMT</w:t>
      </w:r>
    </w:p>
    <w:p w14:paraId="409E3D03" w14:textId="77777777" w:rsidR="00CB7AC3" w:rsidRPr="00CE5472" w:rsidRDefault="00CB7AC3" w:rsidP="00CE5472">
      <w:pPr>
        <w:ind w:left="360"/>
        <w:rPr>
          <w:rFonts w:ascii="Roboto" w:hAnsi="Roboto"/>
          <w:sz w:val="20"/>
          <w:szCs w:val="20"/>
        </w:rPr>
      </w:pPr>
    </w:p>
    <w:p w14:paraId="11977808" w14:textId="39201F79" w:rsidR="00CB7AC3" w:rsidRPr="00CE5472" w:rsidRDefault="00CB7AC3" w:rsidP="00CE5472">
      <w:pPr>
        <w:rPr>
          <w:rFonts w:ascii="Roboto" w:eastAsia="Times New Roman" w:hAnsi="Roboto" w:cs="Times New Roman"/>
          <w:sz w:val="20"/>
          <w:szCs w:val="20"/>
          <w:lang w:eastAsia="nl-NL"/>
        </w:rPr>
      </w:pPr>
      <w:r w:rsidRPr="00CE5472">
        <w:rPr>
          <w:rFonts w:ascii="Roboto" w:hAnsi="Roboto"/>
          <w:sz w:val="20"/>
          <w:szCs w:val="20"/>
        </w:rPr>
        <w:t xml:space="preserve">Voor alle duidelijkheid: individuele niet </w:t>
      </w:r>
      <w:r w:rsidRPr="00CE5472">
        <w:rPr>
          <w:rFonts w:ascii="Roboto" w:eastAsia="Times New Roman" w:hAnsi="Roboto" w:cs="Segoe UI"/>
          <w:color w:val="000000"/>
          <w:sz w:val="20"/>
          <w:szCs w:val="20"/>
          <w:shd w:val="clear" w:color="auto" w:fill="FFFFFF"/>
          <w:lang w:eastAsia="nl-NL"/>
        </w:rPr>
        <w:t>geanonimiseerde</w:t>
      </w:r>
      <w:r w:rsidRPr="00CE5472">
        <w:rPr>
          <w:rFonts w:ascii="Roboto" w:eastAsia="Times New Roman" w:hAnsi="Roboto" w:cs="Times New Roman"/>
          <w:sz w:val="20"/>
          <w:szCs w:val="20"/>
          <w:lang w:eastAsia="nl-NL"/>
        </w:rPr>
        <w:t xml:space="preserve"> </w:t>
      </w:r>
      <w:r w:rsidRPr="00CE5472">
        <w:rPr>
          <w:rFonts w:ascii="Roboto" w:hAnsi="Roboto"/>
          <w:sz w:val="20"/>
          <w:szCs w:val="20"/>
        </w:rPr>
        <w:t>AMT</w:t>
      </w:r>
      <w:r w:rsidR="00BD0FC6">
        <w:rPr>
          <w:rFonts w:ascii="Roboto" w:hAnsi="Roboto"/>
          <w:sz w:val="20"/>
          <w:szCs w:val="20"/>
        </w:rPr>
        <w:t>-</w:t>
      </w:r>
      <w:r w:rsidRPr="00CE5472">
        <w:rPr>
          <w:rFonts w:ascii="Roboto" w:hAnsi="Roboto"/>
          <w:sz w:val="20"/>
          <w:szCs w:val="20"/>
        </w:rPr>
        <w:t>evaluaties en trainingsresultaten worden nooit met andere deelnemers gedeeld. De evaluatie én uitslag is persoonlijk en vertrouwelijk en wordt slechts intern geëvalueerd en gedeeld, indien en voor</w:t>
      </w:r>
      <w:r w:rsidR="00BD0FC6">
        <w:rPr>
          <w:rFonts w:ascii="Roboto" w:hAnsi="Roboto"/>
          <w:sz w:val="20"/>
          <w:szCs w:val="20"/>
        </w:rPr>
        <w:t xml:space="preserve"> </w:t>
      </w:r>
      <w:r w:rsidRPr="00CE5472">
        <w:rPr>
          <w:rFonts w:ascii="Roboto" w:hAnsi="Roboto"/>
          <w:sz w:val="20"/>
          <w:szCs w:val="20"/>
        </w:rPr>
        <w:t>zover dat aan de verdere ontwikkeling van de training kan bijdragen.</w:t>
      </w:r>
      <w:r w:rsidRPr="00CE5472">
        <w:rPr>
          <w:rFonts w:ascii="Roboto" w:eastAsia="Times New Roman" w:hAnsi="Roboto" w:cs="Times New Roman"/>
          <w:sz w:val="20"/>
          <w:szCs w:val="20"/>
          <w:lang w:eastAsia="nl-NL"/>
        </w:rPr>
        <w:t xml:space="preserve"> </w:t>
      </w:r>
      <w:r w:rsidRPr="00CE5472">
        <w:rPr>
          <w:rFonts w:ascii="Roboto" w:hAnsi="Roboto"/>
          <w:sz w:val="20"/>
          <w:szCs w:val="20"/>
        </w:rPr>
        <w:t xml:space="preserve">De evaluatieformulieren worden ingevuld in Microsoft Forms. Na afloop van de volledige AMT (inclusief transfer gesprekken en de terugkomdag) en de evaluatie wordt de totaalscore van een deelnemer gekoppeld aan diens volledige naam, e-mailadres en organisatie waarin hij of zij werkzaam is. Resultaten worden opgeslagen in een beveiligd document in de beveiligde Dropbox omgeving van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w:t>
      </w:r>
    </w:p>
    <w:p w14:paraId="7AE47982" w14:textId="3CE75687" w:rsidR="00CB7AC3" w:rsidRPr="00CE5472" w:rsidRDefault="00CB7AC3" w:rsidP="00CE5472">
      <w:pPr>
        <w:rPr>
          <w:rFonts w:ascii="Roboto" w:hAnsi="Roboto"/>
          <w:sz w:val="20"/>
          <w:szCs w:val="20"/>
        </w:rPr>
      </w:pPr>
      <w:r w:rsidRPr="00CE5472">
        <w:rPr>
          <w:rFonts w:ascii="Roboto" w:hAnsi="Roboto"/>
          <w:sz w:val="20"/>
          <w:szCs w:val="20"/>
        </w:rPr>
        <w:t>De contactgegevens, bestaande uit NAW en e-mailadres, kunnen worden gebruikt voor facturatiedoeleinden, indien is overeengekomen dat de deelnemer de kosten van de AMT</w:t>
      </w:r>
      <w:r w:rsidR="00BD0FC6">
        <w:rPr>
          <w:rFonts w:ascii="Roboto" w:hAnsi="Roboto"/>
          <w:sz w:val="20"/>
          <w:szCs w:val="20"/>
        </w:rPr>
        <w:t>-</w:t>
      </w:r>
      <w:r w:rsidRPr="00CE5472">
        <w:rPr>
          <w:rFonts w:ascii="Roboto" w:hAnsi="Roboto"/>
          <w:sz w:val="20"/>
          <w:szCs w:val="20"/>
        </w:rPr>
        <w:t xml:space="preserve">training zelf draagt. </w:t>
      </w:r>
    </w:p>
    <w:p w14:paraId="2A166FAE" w14:textId="77777777" w:rsidR="00CB7AC3" w:rsidRPr="00CE5472" w:rsidRDefault="00CB7AC3" w:rsidP="00CE5472">
      <w:pPr>
        <w:rPr>
          <w:rFonts w:ascii="Roboto" w:hAnsi="Roboto"/>
          <w:sz w:val="20"/>
          <w:szCs w:val="20"/>
        </w:rPr>
      </w:pPr>
    </w:p>
    <w:p w14:paraId="39C73F00" w14:textId="77777777" w:rsidR="00CB7AC3" w:rsidRPr="00CE5472" w:rsidRDefault="00CB7AC3" w:rsidP="00CE5472">
      <w:pPr>
        <w:rPr>
          <w:rFonts w:ascii="Roboto" w:hAnsi="Roboto"/>
          <w:i/>
          <w:sz w:val="20"/>
          <w:szCs w:val="20"/>
        </w:rPr>
      </w:pPr>
      <w:r w:rsidRPr="00CE5472">
        <w:rPr>
          <w:rFonts w:ascii="Roboto" w:hAnsi="Roboto"/>
          <w:i/>
          <w:sz w:val="20"/>
          <w:szCs w:val="20"/>
        </w:rPr>
        <w:t>Contact met deelnemers</w:t>
      </w:r>
    </w:p>
    <w:p w14:paraId="2BC8C635" w14:textId="6F166461" w:rsidR="00CB7AC3" w:rsidRPr="00CE5472" w:rsidRDefault="00CB7AC3" w:rsidP="00CE5472">
      <w:pPr>
        <w:rPr>
          <w:rFonts w:ascii="Roboto" w:hAnsi="Roboto"/>
          <w:sz w:val="20"/>
          <w:szCs w:val="20"/>
        </w:rPr>
      </w:pPr>
      <w:r w:rsidRPr="00CE5472">
        <w:rPr>
          <w:rFonts w:ascii="Roboto" w:hAnsi="Roboto"/>
          <w:sz w:val="20"/>
          <w:szCs w:val="20"/>
        </w:rPr>
        <w:t xml:space="preserve">Wij hechten veel waarde aan het onderhouden van contact met een deelnemer en aan het behouden van contact na de zeer intense AMT. Gelet op onze expertise zijn wij geïnteresseerd in het verdere verloop van iemands carrière en vinden wij het nuttig om contact te onderhouden. Om die reden en voor dit doeleinde worden contactgegevens van oud-deelnemers van de AMT bewaard, bestaande uit NAW en e-mailadres. Een oud-deelnemer kan te allen tijde aangeven dat hij dit niet langer wil en wil afzien van verdere contactmomenten.  </w:t>
      </w:r>
    </w:p>
    <w:p w14:paraId="5068A59C" w14:textId="77777777" w:rsidR="00CB7AC3" w:rsidRPr="00CE5472" w:rsidRDefault="00CB7AC3" w:rsidP="00CE5472">
      <w:pPr>
        <w:rPr>
          <w:rFonts w:ascii="Roboto" w:hAnsi="Roboto"/>
          <w:sz w:val="20"/>
          <w:szCs w:val="20"/>
        </w:rPr>
      </w:pPr>
    </w:p>
    <w:p w14:paraId="59A64104" w14:textId="77777777" w:rsidR="00CB7AC3" w:rsidRPr="00CE5472" w:rsidRDefault="00CB7AC3" w:rsidP="00CE5472">
      <w:pPr>
        <w:rPr>
          <w:rFonts w:ascii="Roboto" w:hAnsi="Roboto"/>
          <w:sz w:val="20"/>
          <w:szCs w:val="20"/>
        </w:rPr>
      </w:pPr>
      <w:r w:rsidRPr="00CE5472">
        <w:rPr>
          <w:rFonts w:ascii="Roboto" w:hAnsi="Roboto"/>
          <w:sz w:val="20"/>
          <w:szCs w:val="20"/>
        </w:rPr>
        <w:t>Een deelnemer kan zich verder ook aanmelden voor het ontvangen van onze elektronische nieuwsbrief. Daarvoor geldt echter een aparte aanmeldingsprocedure; wij nemen het e-mailadres van een deelnemer niet zelfstandig op in het mailbestand. Daarbij geldt dat een deelnemer, na een aanmelding, zich ook op ieder moment weer kan afmelden.</w:t>
      </w:r>
    </w:p>
    <w:p w14:paraId="5A190D25" w14:textId="77777777" w:rsidR="00CB7AC3" w:rsidRPr="00CE5472" w:rsidRDefault="00CB7AC3" w:rsidP="00CE5472">
      <w:pPr>
        <w:rPr>
          <w:rFonts w:ascii="Roboto" w:hAnsi="Roboto"/>
          <w:sz w:val="20"/>
          <w:szCs w:val="20"/>
        </w:rPr>
      </w:pPr>
      <w:r w:rsidRPr="00CE5472">
        <w:rPr>
          <w:rFonts w:ascii="Roboto" w:hAnsi="Roboto"/>
          <w:sz w:val="20"/>
          <w:szCs w:val="20"/>
        </w:rPr>
        <w:t xml:space="preserve">Uw persoonsgegevens worden </w:t>
      </w:r>
      <w:r w:rsidRPr="00CE5472">
        <w:rPr>
          <w:rFonts w:ascii="Roboto" w:hAnsi="Roboto"/>
          <w:sz w:val="20"/>
          <w:szCs w:val="20"/>
          <w:u w:val="single"/>
        </w:rPr>
        <w:t>niet</w:t>
      </w:r>
      <w:r w:rsidRPr="00CE5472">
        <w:rPr>
          <w:rFonts w:ascii="Roboto" w:hAnsi="Roboto"/>
          <w:sz w:val="20"/>
          <w:szCs w:val="20"/>
        </w:rPr>
        <w:t xml:space="preserve"> voor andere doeleinden verwerkt dan hiervoor genoemd.</w:t>
      </w:r>
    </w:p>
    <w:p w14:paraId="0E1A245A" w14:textId="77777777" w:rsidR="00CB7AC3" w:rsidRPr="00CE5472" w:rsidRDefault="00CB7AC3" w:rsidP="00CE5472">
      <w:pPr>
        <w:rPr>
          <w:rFonts w:ascii="Roboto" w:hAnsi="Roboto"/>
          <w:sz w:val="20"/>
          <w:szCs w:val="20"/>
        </w:rPr>
      </w:pPr>
    </w:p>
    <w:p w14:paraId="67B4A02C" w14:textId="77777777" w:rsidR="00BD0FC6" w:rsidRDefault="00BD0FC6">
      <w:pPr>
        <w:rPr>
          <w:rFonts w:ascii="Roboto" w:hAnsi="Roboto"/>
          <w:b/>
          <w:sz w:val="20"/>
          <w:szCs w:val="20"/>
        </w:rPr>
      </w:pPr>
      <w:r>
        <w:rPr>
          <w:rFonts w:ascii="Roboto" w:hAnsi="Roboto"/>
          <w:b/>
          <w:sz w:val="20"/>
          <w:szCs w:val="20"/>
        </w:rPr>
        <w:br w:type="page"/>
      </w:r>
    </w:p>
    <w:p w14:paraId="1BF1575B" w14:textId="4915E30F" w:rsidR="00CB7AC3" w:rsidRPr="00CE5472" w:rsidRDefault="00CB7AC3" w:rsidP="00CE5472">
      <w:pPr>
        <w:rPr>
          <w:rFonts w:ascii="Roboto" w:hAnsi="Roboto"/>
          <w:b/>
          <w:sz w:val="20"/>
          <w:szCs w:val="20"/>
        </w:rPr>
      </w:pPr>
      <w:r w:rsidRPr="00CE5472">
        <w:rPr>
          <w:rFonts w:ascii="Roboto" w:hAnsi="Roboto"/>
          <w:b/>
          <w:sz w:val="20"/>
          <w:szCs w:val="20"/>
        </w:rPr>
        <w:lastRenderedPageBreak/>
        <w:t>Opslag periode</w:t>
      </w:r>
    </w:p>
    <w:p w14:paraId="14B0FC8D" w14:textId="77777777" w:rsidR="00CB7AC3" w:rsidRPr="00CE5472" w:rsidRDefault="00CB7AC3" w:rsidP="00CE5472">
      <w:pPr>
        <w:rPr>
          <w:rFonts w:ascii="Roboto" w:hAnsi="Roboto"/>
          <w:sz w:val="20"/>
          <w:szCs w:val="20"/>
        </w:rPr>
      </w:pPr>
      <w:proofErr w:type="spellStart"/>
      <w:r w:rsidRPr="00CE5472">
        <w:rPr>
          <w:rFonts w:ascii="Roboto" w:hAnsi="Roboto"/>
          <w:sz w:val="20"/>
          <w:szCs w:val="20"/>
        </w:rPr>
        <w:t>Clearfields</w:t>
      </w:r>
      <w:proofErr w:type="spellEnd"/>
      <w:r w:rsidRPr="00CE5472">
        <w:rPr>
          <w:rFonts w:ascii="Roboto" w:hAnsi="Roboto"/>
          <w:sz w:val="20"/>
          <w:szCs w:val="20"/>
        </w:rPr>
        <w:t xml:space="preserve"> Producties bewaart uw persoonsgegevens niet langer dan noodzakelijk is voor de doeleinden waarvoor uw persoonsgegevens worden verwerkt en dan wettelijk is toegestaan. Hoelang bepaalde persoonsgegevens worden bewaard is afhankelijk van de aard van de persoonsgegevens en de doeleinden waarvoor zij worden verwerkt. De bewaartermijn kan dus per doeleinde verschillend zijn.</w:t>
      </w:r>
    </w:p>
    <w:p w14:paraId="64D5736E" w14:textId="77777777" w:rsidR="00CB7AC3" w:rsidRPr="00CE5472" w:rsidRDefault="00CB7AC3" w:rsidP="00CE5472">
      <w:pPr>
        <w:rPr>
          <w:rFonts w:ascii="Roboto" w:hAnsi="Roboto"/>
          <w:sz w:val="20"/>
          <w:szCs w:val="20"/>
        </w:rPr>
      </w:pPr>
    </w:p>
    <w:p w14:paraId="6BBA245E" w14:textId="77777777" w:rsidR="00CB7AC3" w:rsidRPr="00CE5472" w:rsidRDefault="00CB7AC3" w:rsidP="00CE5472">
      <w:pPr>
        <w:rPr>
          <w:rFonts w:ascii="Roboto" w:hAnsi="Roboto"/>
          <w:i/>
          <w:sz w:val="20"/>
          <w:szCs w:val="20"/>
        </w:rPr>
      </w:pPr>
      <w:r w:rsidRPr="00CE5472">
        <w:rPr>
          <w:rFonts w:ascii="Roboto" w:hAnsi="Roboto"/>
          <w:i/>
          <w:sz w:val="20"/>
          <w:szCs w:val="20"/>
        </w:rPr>
        <w:t>Intakeformulier</w:t>
      </w:r>
    </w:p>
    <w:p w14:paraId="5F120915" w14:textId="7CA629CB" w:rsidR="00CB7AC3" w:rsidRPr="00CE5472" w:rsidRDefault="00CB7AC3" w:rsidP="00CE5472">
      <w:pPr>
        <w:rPr>
          <w:rFonts w:ascii="Roboto" w:hAnsi="Roboto"/>
          <w:sz w:val="20"/>
          <w:szCs w:val="20"/>
        </w:rPr>
      </w:pPr>
      <w:r w:rsidRPr="00CE5472">
        <w:rPr>
          <w:rFonts w:ascii="Roboto" w:hAnsi="Roboto"/>
          <w:sz w:val="20"/>
          <w:szCs w:val="20"/>
        </w:rPr>
        <w:t xml:space="preserve">De intakeformulieren en de communicatie daarover worden door </w:t>
      </w:r>
      <w:proofErr w:type="spellStart"/>
      <w:r w:rsidRPr="00CE5472">
        <w:rPr>
          <w:rFonts w:ascii="Roboto" w:hAnsi="Roboto"/>
          <w:sz w:val="20"/>
          <w:szCs w:val="20"/>
        </w:rPr>
        <w:t>Zivver</w:t>
      </w:r>
      <w:proofErr w:type="spellEnd"/>
      <w:r w:rsidRPr="00CE5472">
        <w:rPr>
          <w:rFonts w:ascii="Roboto" w:hAnsi="Roboto"/>
          <w:sz w:val="20"/>
          <w:szCs w:val="20"/>
        </w:rPr>
        <w:t xml:space="preserve"> automatisch binnen 6 maanden na afloop van het gehele AMT</w:t>
      </w:r>
      <w:r w:rsidR="00BD0FC6">
        <w:rPr>
          <w:rFonts w:ascii="Roboto" w:hAnsi="Roboto"/>
          <w:sz w:val="20"/>
          <w:szCs w:val="20"/>
        </w:rPr>
        <w:t>-</w:t>
      </w:r>
      <w:r w:rsidRPr="00CE5472">
        <w:rPr>
          <w:rFonts w:ascii="Roboto" w:hAnsi="Roboto"/>
          <w:sz w:val="20"/>
          <w:szCs w:val="20"/>
        </w:rPr>
        <w:t xml:space="preserve">programma verwijderd, dan wel zoveel eerder als er geen enkel belang meer aanwezig is voor het bewaren van de daarin vervatte persoonsgegevens. </w:t>
      </w:r>
    </w:p>
    <w:p w14:paraId="51F349DD" w14:textId="77777777" w:rsidR="00CB7AC3" w:rsidRPr="00CE5472" w:rsidRDefault="00CB7AC3" w:rsidP="00CE5472">
      <w:pPr>
        <w:rPr>
          <w:rFonts w:ascii="Roboto" w:hAnsi="Roboto"/>
          <w:sz w:val="20"/>
          <w:szCs w:val="20"/>
        </w:rPr>
      </w:pPr>
    </w:p>
    <w:p w14:paraId="7D6577F3" w14:textId="77777777" w:rsidR="00CB7AC3" w:rsidRPr="00CE5472" w:rsidRDefault="00CB7AC3" w:rsidP="00CE5472">
      <w:pPr>
        <w:rPr>
          <w:rFonts w:ascii="Roboto" w:hAnsi="Roboto"/>
          <w:i/>
          <w:sz w:val="20"/>
          <w:szCs w:val="20"/>
        </w:rPr>
      </w:pPr>
      <w:r w:rsidRPr="00CE5472">
        <w:rPr>
          <w:rFonts w:ascii="Roboto" w:hAnsi="Roboto"/>
          <w:i/>
          <w:sz w:val="20"/>
          <w:szCs w:val="20"/>
        </w:rPr>
        <w:t>Evaluatieformulier</w:t>
      </w:r>
    </w:p>
    <w:p w14:paraId="38B7AF39" w14:textId="080FC7D5" w:rsidR="00CB7AC3" w:rsidRPr="00CE5472" w:rsidRDefault="00CB7AC3" w:rsidP="00CE5472">
      <w:pPr>
        <w:rPr>
          <w:rFonts w:ascii="Roboto" w:hAnsi="Roboto"/>
          <w:sz w:val="20"/>
          <w:szCs w:val="20"/>
        </w:rPr>
      </w:pPr>
      <w:r w:rsidRPr="00CE5472">
        <w:rPr>
          <w:rFonts w:ascii="Roboto" w:hAnsi="Roboto"/>
          <w:sz w:val="20"/>
          <w:szCs w:val="20"/>
        </w:rPr>
        <w:t>De evaluatieformulieren worden maximaal 12 maanden na afloop van het gehele AMT</w:t>
      </w:r>
      <w:r w:rsidR="00BD0FC6">
        <w:rPr>
          <w:rFonts w:ascii="Roboto" w:hAnsi="Roboto"/>
          <w:sz w:val="20"/>
          <w:szCs w:val="20"/>
        </w:rPr>
        <w:t>-</w:t>
      </w:r>
      <w:r w:rsidRPr="00CE5472">
        <w:rPr>
          <w:rFonts w:ascii="Roboto" w:hAnsi="Roboto"/>
          <w:sz w:val="20"/>
          <w:szCs w:val="20"/>
        </w:rPr>
        <w:t>programma uit Microsoft Forms verwijderd. De NPS scores worden op bedrijfsnaam bewaard. Deze kunnen slechts met uitdrukkelijke toestemming van de deelnemer ook op individueel niveau gekoppeld worden aan de contactgegevens (NAW en e-mailadres) van de deelnemer</w:t>
      </w:r>
      <w:r w:rsidR="000941BA">
        <w:rPr>
          <w:rFonts w:ascii="Roboto" w:hAnsi="Roboto"/>
          <w:sz w:val="20"/>
          <w:szCs w:val="20"/>
        </w:rPr>
        <w:t>.</w:t>
      </w:r>
    </w:p>
    <w:p w14:paraId="79C9E09D" w14:textId="77777777" w:rsidR="00CB7AC3" w:rsidRPr="00CE5472" w:rsidRDefault="00CB7AC3" w:rsidP="00CE5472">
      <w:pPr>
        <w:rPr>
          <w:rFonts w:ascii="Roboto" w:hAnsi="Roboto"/>
          <w:sz w:val="20"/>
          <w:szCs w:val="20"/>
        </w:rPr>
      </w:pPr>
    </w:p>
    <w:p w14:paraId="50BAEF1B" w14:textId="77777777" w:rsidR="00CB7AC3" w:rsidRPr="00CE5472" w:rsidRDefault="00CB7AC3" w:rsidP="00CE5472">
      <w:pPr>
        <w:rPr>
          <w:rFonts w:ascii="Roboto" w:hAnsi="Roboto"/>
          <w:i/>
          <w:sz w:val="20"/>
          <w:szCs w:val="20"/>
        </w:rPr>
      </w:pPr>
      <w:r w:rsidRPr="00CE5472">
        <w:rPr>
          <w:rFonts w:ascii="Roboto" w:hAnsi="Roboto"/>
          <w:i/>
          <w:sz w:val="20"/>
          <w:szCs w:val="20"/>
        </w:rPr>
        <w:t>Contact met deelnemers</w:t>
      </w:r>
    </w:p>
    <w:p w14:paraId="2E73B341" w14:textId="77777777" w:rsidR="00CB7AC3" w:rsidRPr="00CE5472" w:rsidRDefault="00CB7AC3" w:rsidP="00CE5472">
      <w:pPr>
        <w:rPr>
          <w:rFonts w:ascii="Roboto" w:hAnsi="Roboto"/>
          <w:sz w:val="20"/>
          <w:szCs w:val="20"/>
        </w:rPr>
      </w:pPr>
      <w:r w:rsidRPr="00CE5472">
        <w:rPr>
          <w:rFonts w:ascii="Roboto" w:hAnsi="Roboto"/>
          <w:sz w:val="20"/>
          <w:szCs w:val="20"/>
        </w:rPr>
        <w:t>Contactgegevens van deelnemers worden bewaard zolang de deelnemer prijsstelt op contact. In alle gevallen geldt dat contactgegevens direct worden verwijderd indien een deelnemer daarom verzoekt, of indien hij na aanmelding voor een nieuwsbrief zich daarvoor afmeldt.</w:t>
      </w:r>
    </w:p>
    <w:p w14:paraId="27B0934A" w14:textId="77777777" w:rsidR="00CB7AC3" w:rsidRPr="00CE5472" w:rsidRDefault="00CB7AC3" w:rsidP="00CE5472">
      <w:pPr>
        <w:rPr>
          <w:rFonts w:ascii="Roboto" w:hAnsi="Roboto"/>
          <w:sz w:val="20"/>
          <w:szCs w:val="20"/>
        </w:rPr>
      </w:pPr>
    </w:p>
    <w:p w14:paraId="3C0F4D15" w14:textId="77777777" w:rsidR="00CB7AC3" w:rsidRPr="00CE5472" w:rsidRDefault="00CB7AC3" w:rsidP="00CE5472">
      <w:pPr>
        <w:rPr>
          <w:rFonts w:ascii="Roboto" w:hAnsi="Roboto"/>
          <w:i/>
          <w:sz w:val="20"/>
          <w:szCs w:val="20"/>
        </w:rPr>
      </w:pPr>
      <w:r w:rsidRPr="00CE5472">
        <w:rPr>
          <w:rFonts w:ascii="Roboto" w:hAnsi="Roboto"/>
          <w:i/>
          <w:sz w:val="20"/>
          <w:szCs w:val="20"/>
        </w:rPr>
        <w:t>Facturatie</w:t>
      </w:r>
    </w:p>
    <w:p w14:paraId="320CF83F" w14:textId="3214639E" w:rsidR="00CB7AC3" w:rsidRPr="00CE5472" w:rsidRDefault="00CB7AC3" w:rsidP="00CE5472">
      <w:pPr>
        <w:rPr>
          <w:rFonts w:ascii="Roboto" w:hAnsi="Roboto"/>
          <w:sz w:val="20"/>
          <w:szCs w:val="20"/>
        </w:rPr>
      </w:pPr>
      <w:r w:rsidRPr="00CE5472">
        <w:rPr>
          <w:rFonts w:ascii="Roboto" w:hAnsi="Roboto"/>
          <w:sz w:val="20"/>
          <w:szCs w:val="20"/>
        </w:rPr>
        <w:t xml:space="preserve">Facturatiegegevens worden bewaard zolang de onderliggende factuur nog niet is voldaan, en daarna of gelijktijdig, gedurende de bewaartermijn die geldt </w:t>
      </w:r>
      <w:r w:rsidR="00BD0FC6">
        <w:rPr>
          <w:rFonts w:ascii="Roboto" w:hAnsi="Roboto"/>
          <w:sz w:val="20"/>
          <w:szCs w:val="20"/>
        </w:rPr>
        <w:t>in</w:t>
      </w:r>
      <w:r w:rsidRPr="00CE5472">
        <w:rPr>
          <w:rFonts w:ascii="Roboto" w:hAnsi="Roboto"/>
          <w:sz w:val="20"/>
          <w:szCs w:val="20"/>
        </w:rPr>
        <w:t xml:space="preserve">zake de bewaarplicht van </w:t>
      </w:r>
      <w:r w:rsidR="00BD0FC6">
        <w:rPr>
          <w:rFonts w:ascii="Roboto" w:hAnsi="Roboto"/>
          <w:sz w:val="20"/>
          <w:szCs w:val="20"/>
        </w:rPr>
        <w:t xml:space="preserve">de </w:t>
      </w:r>
      <w:r w:rsidRPr="00CE5472">
        <w:rPr>
          <w:rFonts w:ascii="Roboto" w:hAnsi="Roboto"/>
          <w:sz w:val="20"/>
          <w:szCs w:val="20"/>
        </w:rPr>
        <w:t xml:space="preserve">administratie van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(gelet op boekhoudkundige, fiscale verplichtingen e.d.). </w:t>
      </w:r>
    </w:p>
    <w:p w14:paraId="369C45A8" w14:textId="77777777" w:rsidR="00CB7AC3" w:rsidRPr="00CE5472" w:rsidRDefault="00CB7AC3" w:rsidP="00CE5472">
      <w:pPr>
        <w:rPr>
          <w:rFonts w:ascii="Roboto" w:hAnsi="Roboto"/>
          <w:sz w:val="20"/>
          <w:szCs w:val="20"/>
        </w:rPr>
      </w:pPr>
    </w:p>
    <w:p w14:paraId="2428FD6C" w14:textId="77777777" w:rsidR="00CB7AC3" w:rsidRPr="00CE5472" w:rsidRDefault="00CB7AC3" w:rsidP="00CE5472">
      <w:pPr>
        <w:rPr>
          <w:rFonts w:ascii="Roboto" w:hAnsi="Roboto"/>
          <w:b/>
          <w:sz w:val="20"/>
          <w:szCs w:val="20"/>
        </w:rPr>
      </w:pPr>
      <w:r w:rsidRPr="00CE5472">
        <w:rPr>
          <w:rFonts w:ascii="Roboto" w:hAnsi="Roboto"/>
          <w:b/>
          <w:sz w:val="20"/>
          <w:szCs w:val="20"/>
        </w:rPr>
        <w:t>Verstrekken aan derden</w:t>
      </w:r>
    </w:p>
    <w:p w14:paraId="538EE556" w14:textId="1F60FD21" w:rsidR="00CB7AC3" w:rsidRPr="00CE5472" w:rsidRDefault="00CB7AC3" w:rsidP="00CE5472">
      <w:pPr>
        <w:jc w:val="both"/>
        <w:rPr>
          <w:rFonts w:ascii="Roboto" w:hAnsi="Roboto"/>
          <w:sz w:val="20"/>
          <w:szCs w:val="20"/>
        </w:rPr>
      </w:pPr>
      <w:r w:rsidRPr="00CE5472">
        <w:rPr>
          <w:rFonts w:ascii="Roboto" w:hAnsi="Roboto"/>
          <w:sz w:val="20"/>
          <w:szCs w:val="20"/>
        </w:rPr>
        <w:t xml:space="preserve">Wij verstrekken uw persoonsgegevens uitdrukkelijk niet aan derden. Slechts indien een </w:t>
      </w:r>
      <w:proofErr w:type="spellStart"/>
      <w:r w:rsidRPr="00CE5472">
        <w:rPr>
          <w:rFonts w:ascii="Roboto" w:hAnsi="Roboto"/>
          <w:sz w:val="20"/>
          <w:szCs w:val="20"/>
        </w:rPr>
        <w:t>derdenverstrekking</w:t>
      </w:r>
      <w:proofErr w:type="spellEnd"/>
      <w:r w:rsidRPr="00CE5472">
        <w:rPr>
          <w:rFonts w:ascii="Roboto" w:hAnsi="Roboto"/>
          <w:sz w:val="20"/>
          <w:szCs w:val="20"/>
        </w:rPr>
        <w:t xml:space="preserve"> dringend noodzakelijk is in het kader van de uitvoering van de overeenkomst en wettelijk is toegestaan, indien dit wettelijk verplicht is of wanneer u ons hiervoor uw uitdrukkelijke toestemming hebt gegeven, kan hiervan afgeweken worden. In dat geval zal nimmer sprake zijn van een </w:t>
      </w:r>
      <w:proofErr w:type="spellStart"/>
      <w:r w:rsidRPr="00CE5472">
        <w:rPr>
          <w:rFonts w:ascii="Roboto" w:hAnsi="Roboto"/>
          <w:sz w:val="20"/>
          <w:szCs w:val="20"/>
        </w:rPr>
        <w:t>derdenverstrekking</w:t>
      </w:r>
      <w:proofErr w:type="spellEnd"/>
      <w:r w:rsidRPr="00CE5472">
        <w:rPr>
          <w:rFonts w:ascii="Roboto" w:hAnsi="Roboto"/>
          <w:sz w:val="20"/>
          <w:szCs w:val="20"/>
        </w:rPr>
        <w:t xml:space="preserve"> aan een partij gevestigd in een land buiten de Europese Economische Ruimte, tenzij aan alle voorwaarden voor zo’n verstrekking is voldaan. </w:t>
      </w:r>
    </w:p>
    <w:p w14:paraId="2C00EA90" w14:textId="77777777" w:rsidR="00CB7AC3" w:rsidRPr="00CE5472" w:rsidRDefault="00CB7AC3" w:rsidP="00CE5472">
      <w:pPr>
        <w:jc w:val="both"/>
        <w:rPr>
          <w:rFonts w:ascii="Roboto" w:hAnsi="Roboto"/>
          <w:sz w:val="20"/>
          <w:szCs w:val="20"/>
        </w:rPr>
      </w:pPr>
    </w:p>
    <w:p w14:paraId="0F3ED00D" w14:textId="77777777" w:rsidR="000941BA" w:rsidRDefault="000941BA">
      <w:pPr>
        <w:rPr>
          <w:rFonts w:ascii="Roboto" w:hAnsi="Roboto"/>
          <w:b/>
          <w:sz w:val="20"/>
          <w:szCs w:val="20"/>
        </w:rPr>
      </w:pPr>
      <w:r>
        <w:rPr>
          <w:rFonts w:ascii="Roboto" w:hAnsi="Roboto"/>
          <w:b/>
          <w:sz w:val="20"/>
          <w:szCs w:val="20"/>
        </w:rPr>
        <w:br w:type="page"/>
      </w:r>
    </w:p>
    <w:p w14:paraId="3A335361" w14:textId="6071F7DD" w:rsidR="00CB7AC3" w:rsidRPr="00CE5472" w:rsidRDefault="00CB7AC3" w:rsidP="00CE5472">
      <w:pPr>
        <w:rPr>
          <w:rFonts w:ascii="Roboto" w:hAnsi="Roboto"/>
          <w:b/>
          <w:sz w:val="20"/>
          <w:szCs w:val="20"/>
        </w:rPr>
      </w:pPr>
      <w:r w:rsidRPr="00CE5472">
        <w:rPr>
          <w:rFonts w:ascii="Roboto" w:hAnsi="Roboto"/>
          <w:b/>
          <w:sz w:val="20"/>
          <w:szCs w:val="20"/>
        </w:rPr>
        <w:lastRenderedPageBreak/>
        <w:t>Beveiliging en toegang</w:t>
      </w:r>
    </w:p>
    <w:p w14:paraId="5E128B80" w14:textId="13981A97" w:rsidR="00CB7AC3" w:rsidRPr="00CE5472" w:rsidRDefault="00CB7AC3" w:rsidP="00CE5472">
      <w:pPr>
        <w:jc w:val="both"/>
        <w:rPr>
          <w:rFonts w:ascii="Roboto" w:hAnsi="Roboto"/>
          <w:sz w:val="20"/>
          <w:szCs w:val="20"/>
        </w:rPr>
      </w:pPr>
      <w:r w:rsidRPr="00CE5472">
        <w:rPr>
          <w:rFonts w:ascii="Roboto" w:hAnsi="Roboto"/>
          <w:sz w:val="20"/>
          <w:szCs w:val="20"/>
        </w:rPr>
        <w:t xml:space="preserve">Om uw privacy en de vertrouwelijkheid van uw persoonsgegevens tot een maximaal niveau te beschermen, treft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passende technische en organisatorische maatregelen die voldoen aan de AVG. Wij treffen daartoe accurate beveiligingsmaatregelen, en werken met up-to-date virusscanners, beveiligingssoftware en –hardware om misbruik van en ongeautoriseerde toegang tot de persoonsgegevens te voorkomen, waarbij wij concreet toegangsbeheerbeleid hanteren, firewalls en beveiligde servers gebruiken, en gebruikmaken van encryptie van bepaalde typen gegevens, zoals financiële informatie en andere gevoelige gegevens zoals gezondheidsgegevens. Daarbij zijn we ons bewust van het vertrouwelijke karakter van uw persoonsgegevens. Iedere medewerker van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is daarom tot geheimhouding verplicht en tekent een geheimhoudingsverklaring. Dit geldt eveneens voor derden die door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zijn ingehuurd of anderszins zijn aangesteld om werkzaamheden te verrichten. Daarbij </w:t>
      </w:r>
      <w:r w:rsidR="005376E0">
        <w:rPr>
          <w:rFonts w:ascii="Roboto" w:hAnsi="Roboto"/>
          <w:sz w:val="20"/>
          <w:szCs w:val="20"/>
        </w:rPr>
        <w:t>geldt</w:t>
      </w:r>
      <w:r w:rsidRPr="00CE5472">
        <w:rPr>
          <w:rFonts w:ascii="Roboto" w:hAnsi="Roboto"/>
          <w:sz w:val="20"/>
          <w:szCs w:val="20"/>
        </w:rPr>
        <w:t xml:space="preserve"> in alle gevallen dat alleen personen binnen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die betrokken zijn bij de AMT</w:t>
      </w:r>
      <w:r w:rsidR="005376E0">
        <w:rPr>
          <w:rFonts w:ascii="Roboto" w:hAnsi="Roboto"/>
          <w:sz w:val="20"/>
          <w:szCs w:val="20"/>
        </w:rPr>
        <w:t>-</w:t>
      </w:r>
      <w:r w:rsidRPr="00CE5472">
        <w:rPr>
          <w:rFonts w:ascii="Roboto" w:hAnsi="Roboto"/>
          <w:sz w:val="20"/>
          <w:szCs w:val="20"/>
        </w:rPr>
        <w:t xml:space="preserve"> training of de beoordeling van de resultaten daarvan, toegang hebben tot uw persoonsgegevens. Voor anderen is de toegang uitgesloten.</w:t>
      </w:r>
    </w:p>
    <w:p w14:paraId="087E907C" w14:textId="77777777" w:rsidR="00CB7AC3" w:rsidRPr="00CE5472" w:rsidRDefault="00CB7AC3" w:rsidP="00CE5472">
      <w:pPr>
        <w:jc w:val="both"/>
        <w:rPr>
          <w:rFonts w:ascii="Roboto" w:hAnsi="Roboto"/>
          <w:b/>
          <w:sz w:val="20"/>
          <w:szCs w:val="20"/>
        </w:rPr>
      </w:pPr>
    </w:p>
    <w:p w14:paraId="7A79967F" w14:textId="77777777" w:rsidR="00CB7AC3" w:rsidRPr="00CE5472" w:rsidRDefault="00CB7AC3" w:rsidP="00CE5472">
      <w:pPr>
        <w:rPr>
          <w:rFonts w:ascii="Roboto" w:hAnsi="Roboto"/>
          <w:b/>
          <w:sz w:val="20"/>
          <w:szCs w:val="20"/>
        </w:rPr>
      </w:pPr>
      <w:r w:rsidRPr="00CE5472">
        <w:rPr>
          <w:rFonts w:ascii="Roboto" w:hAnsi="Roboto"/>
          <w:b/>
          <w:sz w:val="20"/>
          <w:szCs w:val="20"/>
        </w:rPr>
        <w:t>Websitebezoek en cookies</w:t>
      </w:r>
    </w:p>
    <w:p w14:paraId="258F81D8" w14:textId="4972B7A3" w:rsidR="00CB7AC3" w:rsidRPr="00CE5472" w:rsidRDefault="00CB7AC3" w:rsidP="00CE5472">
      <w:pPr>
        <w:jc w:val="both"/>
        <w:rPr>
          <w:rFonts w:ascii="Roboto" w:hAnsi="Roboto"/>
          <w:sz w:val="20"/>
          <w:szCs w:val="20"/>
        </w:rPr>
      </w:pPr>
      <w:r w:rsidRPr="00CE5472">
        <w:rPr>
          <w:rFonts w:ascii="Roboto" w:hAnsi="Roboto"/>
          <w:sz w:val="20"/>
          <w:szCs w:val="20"/>
        </w:rPr>
        <w:t>Als een deelnemer onze website bezoekt, registeren we het IP-adres, algemene bezoekgegevens en cookies. Deze gegevens worden uitsluitend gebruikt om onze dienstverlening verder te verbeteren en deze worden niet gerelateerd aan de persoonsgegevens die worden verkregen in het kader van de AMT</w:t>
      </w:r>
      <w:r w:rsidR="005376E0">
        <w:rPr>
          <w:rFonts w:ascii="Roboto" w:hAnsi="Roboto"/>
          <w:sz w:val="20"/>
          <w:szCs w:val="20"/>
        </w:rPr>
        <w:t>-</w:t>
      </w:r>
      <w:r w:rsidRPr="00CE5472">
        <w:rPr>
          <w:rFonts w:ascii="Roboto" w:hAnsi="Roboto"/>
          <w:sz w:val="20"/>
          <w:szCs w:val="20"/>
        </w:rPr>
        <w:t>training. Verder registeren wij ook anoniem klikgedrag. Deze gegevens worden bijvoorbeeld gebruikt voor statistische analyses van bezoekgedrag.</w:t>
      </w:r>
    </w:p>
    <w:p w14:paraId="0D75111D" w14:textId="77777777" w:rsidR="00CB7AC3" w:rsidRPr="00CE5472" w:rsidRDefault="00CB7AC3" w:rsidP="00CE5472">
      <w:pPr>
        <w:jc w:val="both"/>
        <w:rPr>
          <w:rFonts w:ascii="Roboto" w:hAnsi="Roboto"/>
          <w:sz w:val="20"/>
          <w:szCs w:val="20"/>
        </w:rPr>
      </w:pPr>
    </w:p>
    <w:p w14:paraId="5F1E509D" w14:textId="64C66AF7" w:rsidR="00CB7AC3" w:rsidRPr="00CE5472" w:rsidRDefault="00CB7AC3" w:rsidP="00CE5472">
      <w:pPr>
        <w:jc w:val="both"/>
        <w:rPr>
          <w:rFonts w:ascii="Roboto" w:hAnsi="Roboto"/>
          <w:sz w:val="20"/>
          <w:szCs w:val="20"/>
        </w:rPr>
      </w:pPr>
      <w:r w:rsidRPr="00CE5472">
        <w:rPr>
          <w:rFonts w:ascii="Roboto" w:hAnsi="Roboto"/>
          <w:sz w:val="20"/>
          <w:szCs w:val="20"/>
        </w:rPr>
        <w:t>Wij maken op onze website verder, met uw toestemming gebruik van tracking cookies van Google, als deel van de Analytics-dienst. Deze cookies gebruiken wij om bij te houden welke pagina’s u bezoekt. Ook dit profiel is echter niet gekoppeld aan uw NAW</w:t>
      </w:r>
      <w:r w:rsidR="005376E0">
        <w:rPr>
          <w:rFonts w:ascii="Roboto" w:hAnsi="Roboto"/>
          <w:sz w:val="20"/>
          <w:szCs w:val="20"/>
        </w:rPr>
        <w:t>-</w:t>
      </w:r>
      <w:r w:rsidRPr="00CE5472">
        <w:rPr>
          <w:rFonts w:ascii="Roboto" w:hAnsi="Roboto"/>
          <w:sz w:val="20"/>
          <w:szCs w:val="20"/>
        </w:rPr>
        <w:t xml:space="preserve">gegevens of e-mailadres, noch aan uw IP-adres. De informatie die Google verzameld wordt zo veel mogelijk geanonimiseerd. Google kan deze informatie aan derden verschaffen indien Google hiertoe wettelijk wordt verplicht, of voor zover derden de informatie namens Google verwerken. Wij hebben hier geen invloed op. </w:t>
      </w:r>
    </w:p>
    <w:p w14:paraId="29077107" w14:textId="77777777" w:rsidR="00CB7AC3" w:rsidRPr="00CE5472" w:rsidRDefault="00CB7AC3" w:rsidP="00CE5472">
      <w:pPr>
        <w:jc w:val="both"/>
        <w:rPr>
          <w:rFonts w:ascii="Roboto" w:hAnsi="Roboto"/>
          <w:b/>
          <w:sz w:val="20"/>
          <w:szCs w:val="20"/>
        </w:rPr>
      </w:pPr>
    </w:p>
    <w:p w14:paraId="1D87D2CA" w14:textId="77777777" w:rsidR="00CB7AC3" w:rsidRPr="00CE5472" w:rsidRDefault="00CB7AC3" w:rsidP="00CE5472">
      <w:pPr>
        <w:jc w:val="both"/>
        <w:rPr>
          <w:rFonts w:ascii="Roboto" w:hAnsi="Roboto"/>
          <w:sz w:val="20"/>
          <w:szCs w:val="20"/>
        </w:rPr>
      </w:pPr>
      <w:r w:rsidRPr="00CE5472">
        <w:rPr>
          <w:rFonts w:ascii="Roboto" w:hAnsi="Roboto"/>
          <w:b/>
          <w:sz w:val="20"/>
          <w:szCs w:val="20"/>
        </w:rPr>
        <w:t>Uw rechten</w:t>
      </w:r>
    </w:p>
    <w:p w14:paraId="7EAE6087" w14:textId="6188FE3E" w:rsidR="00CB7AC3" w:rsidRPr="00CE5472" w:rsidRDefault="00CB7AC3" w:rsidP="00CE5472">
      <w:pPr>
        <w:jc w:val="both"/>
        <w:rPr>
          <w:rFonts w:ascii="Roboto" w:hAnsi="Roboto"/>
          <w:sz w:val="20"/>
          <w:szCs w:val="20"/>
        </w:rPr>
      </w:pPr>
      <w:r w:rsidRPr="00CE5472">
        <w:rPr>
          <w:rFonts w:ascii="Roboto" w:hAnsi="Roboto"/>
          <w:sz w:val="20"/>
          <w:szCs w:val="20"/>
        </w:rPr>
        <w:t>U heeft te allen tijde het recht om</w:t>
      </w:r>
      <w:r w:rsidR="005376E0">
        <w:rPr>
          <w:rFonts w:ascii="Roboto" w:hAnsi="Roboto"/>
          <w:sz w:val="20"/>
          <w:szCs w:val="20"/>
        </w:rPr>
        <w:t xml:space="preserve"> </w:t>
      </w:r>
      <w:r w:rsidRPr="00CE5472">
        <w:rPr>
          <w:rFonts w:ascii="Roboto" w:hAnsi="Roboto"/>
          <w:sz w:val="20"/>
          <w:szCs w:val="20"/>
        </w:rPr>
        <w:t xml:space="preserve">kennis te nemen welke persoonsgegevens </w:t>
      </w:r>
      <w:proofErr w:type="spellStart"/>
      <w:r w:rsidRPr="00CE5472">
        <w:rPr>
          <w:rFonts w:ascii="Roboto" w:hAnsi="Roboto"/>
          <w:sz w:val="20"/>
          <w:szCs w:val="20"/>
        </w:rPr>
        <w:t>Clearfields</w:t>
      </w:r>
      <w:proofErr w:type="spellEnd"/>
      <w:r w:rsidRPr="00CE5472">
        <w:rPr>
          <w:rFonts w:ascii="Roboto" w:hAnsi="Roboto"/>
          <w:sz w:val="20"/>
          <w:szCs w:val="20"/>
        </w:rPr>
        <w:t xml:space="preserve"> Producties over u heeft opgeslagen en verwerkt. Indien u van dit recht gebruikmaakt, verzoeken we u om specifiek aan te geven welke persoonsgegevens u graag wenst te ontvangen/in te zien. In het geval uw persoonsgegevens onjuist of onvolledig zijn, heeft u het recht om de persoonsgegevens te rectificeren, wijzigen of aan te vullen. </w:t>
      </w:r>
    </w:p>
    <w:p w14:paraId="02BA1062" w14:textId="77777777" w:rsidR="00CB7AC3" w:rsidRPr="00CE5472" w:rsidRDefault="00CB7AC3" w:rsidP="00CE5472">
      <w:pPr>
        <w:jc w:val="both"/>
        <w:rPr>
          <w:rFonts w:ascii="Roboto" w:hAnsi="Roboto"/>
          <w:sz w:val="20"/>
          <w:szCs w:val="20"/>
        </w:rPr>
      </w:pPr>
    </w:p>
    <w:p w14:paraId="37134476" w14:textId="77777777" w:rsidR="00CB7AC3" w:rsidRPr="00CE5472" w:rsidRDefault="00CB7AC3" w:rsidP="00CE5472">
      <w:pPr>
        <w:jc w:val="both"/>
        <w:rPr>
          <w:rFonts w:ascii="Roboto" w:hAnsi="Roboto"/>
          <w:sz w:val="20"/>
          <w:szCs w:val="20"/>
        </w:rPr>
      </w:pPr>
      <w:r w:rsidRPr="00CE5472">
        <w:rPr>
          <w:rFonts w:ascii="Roboto" w:hAnsi="Roboto"/>
          <w:sz w:val="20"/>
          <w:szCs w:val="20"/>
        </w:rPr>
        <w:t>Verder heeft u het recht op:</w:t>
      </w:r>
    </w:p>
    <w:p w14:paraId="793639EF" w14:textId="77777777" w:rsidR="00CB7AC3" w:rsidRPr="00CE5472" w:rsidRDefault="00CB7AC3" w:rsidP="00CE5472">
      <w:pPr>
        <w:jc w:val="both"/>
        <w:rPr>
          <w:rFonts w:ascii="Roboto" w:hAnsi="Roboto"/>
          <w:sz w:val="20"/>
          <w:szCs w:val="20"/>
        </w:rPr>
      </w:pPr>
    </w:p>
    <w:p w14:paraId="30597937" w14:textId="6DC87C48" w:rsidR="00CB7AC3" w:rsidRPr="00CE5472" w:rsidRDefault="005376E0" w:rsidP="00CE5472">
      <w:pPr>
        <w:pStyle w:val="Lijstalinea"/>
        <w:numPr>
          <w:ilvl w:val="0"/>
          <w:numId w:val="14"/>
        </w:numPr>
        <w:ind w:left="426"/>
        <w:jc w:val="both"/>
        <w:rPr>
          <w:rFonts w:ascii="Roboto" w:hAnsi="Roboto"/>
          <w:sz w:val="20"/>
          <w:szCs w:val="20"/>
        </w:rPr>
      </w:pPr>
      <w:r>
        <w:rPr>
          <w:rFonts w:ascii="Roboto" w:hAnsi="Roboto"/>
          <w:sz w:val="20"/>
          <w:szCs w:val="20"/>
        </w:rPr>
        <w:t>V</w:t>
      </w:r>
      <w:r w:rsidR="00CB7AC3" w:rsidRPr="00CE5472">
        <w:rPr>
          <w:rFonts w:ascii="Roboto" w:hAnsi="Roboto"/>
          <w:sz w:val="20"/>
          <w:szCs w:val="20"/>
        </w:rPr>
        <w:t>erwijdering van uw persoonsgegevens</w:t>
      </w:r>
    </w:p>
    <w:p w14:paraId="738C0254" w14:textId="23CAA4B2" w:rsidR="00CB7AC3" w:rsidRPr="00CE5472" w:rsidRDefault="00CB7AC3" w:rsidP="00CE5472">
      <w:pPr>
        <w:pStyle w:val="Lijstalinea"/>
        <w:numPr>
          <w:ilvl w:val="0"/>
          <w:numId w:val="14"/>
        </w:numPr>
        <w:ind w:left="426"/>
        <w:jc w:val="both"/>
        <w:rPr>
          <w:rFonts w:ascii="Roboto" w:hAnsi="Roboto"/>
          <w:sz w:val="20"/>
          <w:szCs w:val="20"/>
        </w:rPr>
      </w:pPr>
      <w:r w:rsidRPr="00CE5472">
        <w:rPr>
          <w:rFonts w:ascii="Roboto" w:hAnsi="Roboto"/>
          <w:sz w:val="20"/>
          <w:szCs w:val="20"/>
        </w:rPr>
        <w:t>(</w:t>
      </w:r>
      <w:r w:rsidR="005376E0">
        <w:rPr>
          <w:rFonts w:ascii="Roboto" w:hAnsi="Roboto"/>
          <w:sz w:val="20"/>
          <w:szCs w:val="20"/>
        </w:rPr>
        <w:t>T</w:t>
      </w:r>
      <w:r w:rsidRPr="00CE5472">
        <w:rPr>
          <w:rFonts w:ascii="Roboto" w:hAnsi="Roboto"/>
          <w:sz w:val="20"/>
          <w:szCs w:val="20"/>
        </w:rPr>
        <w:t>ijdelijk) beperkte verwerking van uw persoonsgegevens</w:t>
      </w:r>
    </w:p>
    <w:p w14:paraId="5D423811" w14:textId="10C478B5" w:rsidR="00CB7AC3" w:rsidRPr="00CE5472" w:rsidRDefault="005376E0" w:rsidP="00CE5472">
      <w:pPr>
        <w:pStyle w:val="Lijstalinea"/>
        <w:numPr>
          <w:ilvl w:val="0"/>
          <w:numId w:val="14"/>
        </w:numPr>
        <w:ind w:left="426"/>
        <w:jc w:val="both"/>
        <w:rPr>
          <w:rFonts w:ascii="Roboto" w:hAnsi="Roboto"/>
          <w:sz w:val="20"/>
          <w:szCs w:val="20"/>
        </w:rPr>
      </w:pPr>
      <w:r>
        <w:rPr>
          <w:rFonts w:ascii="Roboto" w:hAnsi="Roboto"/>
          <w:sz w:val="20"/>
          <w:szCs w:val="20"/>
        </w:rPr>
        <w:t>B</w:t>
      </w:r>
      <w:r w:rsidR="00CB7AC3" w:rsidRPr="00CE5472">
        <w:rPr>
          <w:rFonts w:ascii="Roboto" w:hAnsi="Roboto"/>
          <w:sz w:val="20"/>
          <w:szCs w:val="20"/>
        </w:rPr>
        <w:t>ezwaar tegen de verwerking van uw persoonsgegevens</w:t>
      </w:r>
    </w:p>
    <w:p w14:paraId="506DBF37" w14:textId="3C364642" w:rsidR="00CB7AC3" w:rsidRPr="00CE5472" w:rsidRDefault="005376E0" w:rsidP="00CE5472">
      <w:pPr>
        <w:pStyle w:val="Lijstalinea"/>
        <w:numPr>
          <w:ilvl w:val="0"/>
          <w:numId w:val="14"/>
        </w:numPr>
        <w:ind w:left="426"/>
        <w:jc w:val="both"/>
        <w:rPr>
          <w:rFonts w:ascii="Roboto" w:hAnsi="Roboto"/>
          <w:sz w:val="20"/>
          <w:szCs w:val="20"/>
        </w:rPr>
      </w:pPr>
      <w:r>
        <w:rPr>
          <w:rFonts w:ascii="Roboto" w:hAnsi="Roboto"/>
          <w:sz w:val="20"/>
          <w:szCs w:val="20"/>
        </w:rPr>
        <w:t>E</w:t>
      </w:r>
      <w:r w:rsidR="00CB7AC3" w:rsidRPr="00CE5472">
        <w:rPr>
          <w:rFonts w:ascii="Roboto" w:hAnsi="Roboto"/>
          <w:sz w:val="20"/>
          <w:szCs w:val="20"/>
        </w:rPr>
        <w:t>en samenvatting van uw persoonsgegevens om deze mee te nemen/over te hevelen naar een andere dienstverlener (</w:t>
      </w:r>
      <w:proofErr w:type="spellStart"/>
      <w:r w:rsidR="00CB7AC3" w:rsidRPr="00CE5472">
        <w:rPr>
          <w:rFonts w:ascii="Roboto" w:hAnsi="Roboto"/>
          <w:sz w:val="20"/>
          <w:szCs w:val="20"/>
        </w:rPr>
        <w:t>dataportabiliteit</w:t>
      </w:r>
      <w:proofErr w:type="spellEnd"/>
      <w:r w:rsidR="00CB7AC3" w:rsidRPr="00CE5472">
        <w:rPr>
          <w:rFonts w:ascii="Roboto" w:hAnsi="Roboto"/>
          <w:sz w:val="20"/>
          <w:szCs w:val="20"/>
        </w:rPr>
        <w:t>). Let wel: wij hebben geen controle over of invloed op wat een andere dienstverlener, aan wie u uw persoonsgegeven</w:t>
      </w:r>
      <w:r>
        <w:rPr>
          <w:rFonts w:ascii="Roboto" w:hAnsi="Roboto"/>
          <w:sz w:val="20"/>
          <w:szCs w:val="20"/>
        </w:rPr>
        <w:t>s</w:t>
      </w:r>
      <w:r w:rsidR="00CB7AC3" w:rsidRPr="00CE5472">
        <w:rPr>
          <w:rFonts w:ascii="Roboto" w:hAnsi="Roboto"/>
          <w:sz w:val="20"/>
          <w:szCs w:val="20"/>
        </w:rPr>
        <w:t xml:space="preserve"> verstrekt, met die gegevens doet</w:t>
      </w:r>
    </w:p>
    <w:p w14:paraId="1D4D6F0F" w14:textId="77777777" w:rsidR="00CB7AC3" w:rsidRPr="00CE5472" w:rsidRDefault="00CB7AC3" w:rsidP="00CE5472">
      <w:pPr>
        <w:jc w:val="both"/>
        <w:rPr>
          <w:rFonts w:ascii="Roboto" w:hAnsi="Roboto"/>
          <w:sz w:val="20"/>
          <w:szCs w:val="20"/>
        </w:rPr>
      </w:pPr>
    </w:p>
    <w:p w14:paraId="3EAA5044" w14:textId="77777777" w:rsidR="00CB7AC3" w:rsidRPr="00CE5472" w:rsidRDefault="00CB7AC3" w:rsidP="00CE5472">
      <w:pPr>
        <w:jc w:val="both"/>
        <w:rPr>
          <w:rFonts w:ascii="Roboto" w:hAnsi="Roboto"/>
          <w:sz w:val="20"/>
          <w:szCs w:val="20"/>
        </w:rPr>
      </w:pPr>
      <w:r w:rsidRPr="00CE5472">
        <w:rPr>
          <w:rFonts w:ascii="Roboto" w:hAnsi="Roboto"/>
          <w:sz w:val="20"/>
          <w:szCs w:val="20"/>
        </w:rPr>
        <w:t>Een en ander tenzij de beperkingen opgenomen in artikel 23 AVG hieraan in de weg staan.</w:t>
      </w:r>
    </w:p>
    <w:p w14:paraId="26D614ED" w14:textId="77777777" w:rsidR="00CB7AC3" w:rsidRPr="00CE5472" w:rsidRDefault="00CB7AC3" w:rsidP="00CE5472">
      <w:pPr>
        <w:jc w:val="both"/>
        <w:rPr>
          <w:rFonts w:ascii="Roboto" w:hAnsi="Roboto"/>
          <w:sz w:val="20"/>
          <w:szCs w:val="20"/>
        </w:rPr>
      </w:pPr>
    </w:p>
    <w:p w14:paraId="7DED81DD" w14:textId="77777777" w:rsidR="00CB7AC3" w:rsidRPr="00CE5472" w:rsidRDefault="00CB7AC3" w:rsidP="00CE5472">
      <w:pPr>
        <w:jc w:val="both"/>
        <w:rPr>
          <w:rFonts w:ascii="Roboto" w:hAnsi="Roboto"/>
          <w:sz w:val="20"/>
          <w:szCs w:val="20"/>
        </w:rPr>
      </w:pPr>
      <w:r w:rsidRPr="00CE5472">
        <w:rPr>
          <w:rFonts w:ascii="Roboto" w:hAnsi="Roboto"/>
          <w:sz w:val="20"/>
          <w:szCs w:val="20"/>
        </w:rPr>
        <w:t xml:space="preserve">Als u gebruik wenst te maken van uw rechten, kunt u te allen tijde contact met ons opnemen via onze contactgegevens of door een brief aan ons te sturen, voorzien van uw naam, adres en telefoonnummer. Wij reageren binnen 4 weken op uw verzoek. </w:t>
      </w:r>
    </w:p>
    <w:p w14:paraId="1B9BFD37" w14:textId="77777777" w:rsidR="00CB7AC3" w:rsidRPr="00CE5472" w:rsidRDefault="00CB7AC3" w:rsidP="00CE5472">
      <w:pPr>
        <w:jc w:val="both"/>
        <w:rPr>
          <w:rFonts w:ascii="Roboto" w:hAnsi="Roboto"/>
          <w:b/>
          <w:sz w:val="20"/>
          <w:szCs w:val="20"/>
        </w:rPr>
      </w:pPr>
    </w:p>
    <w:p w14:paraId="4A4DD942" w14:textId="77777777" w:rsidR="00CB7AC3" w:rsidRPr="00CE5472" w:rsidRDefault="00CB7AC3" w:rsidP="00CE5472">
      <w:pPr>
        <w:jc w:val="both"/>
        <w:rPr>
          <w:rFonts w:ascii="Roboto" w:hAnsi="Roboto"/>
          <w:b/>
          <w:sz w:val="20"/>
          <w:szCs w:val="20"/>
        </w:rPr>
      </w:pPr>
      <w:r w:rsidRPr="00CE5472">
        <w:rPr>
          <w:rFonts w:ascii="Roboto" w:hAnsi="Roboto"/>
          <w:b/>
          <w:sz w:val="20"/>
          <w:szCs w:val="20"/>
        </w:rPr>
        <w:t>Toezicht op het verwerken van persoonsgegevens</w:t>
      </w:r>
    </w:p>
    <w:p w14:paraId="27948E3F" w14:textId="77777777" w:rsidR="00CB7AC3" w:rsidRPr="00CE5472" w:rsidRDefault="00CB7AC3" w:rsidP="00CE5472">
      <w:pPr>
        <w:jc w:val="both"/>
        <w:rPr>
          <w:rFonts w:ascii="Roboto" w:hAnsi="Roboto"/>
          <w:sz w:val="20"/>
          <w:szCs w:val="20"/>
        </w:rPr>
      </w:pPr>
      <w:r w:rsidRPr="00CE5472">
        <w:rPr>
          <w:rFonts w:ascii="Roboto" w:hAnsi="Roboto"/>
          <w:sz w:val="20"/>
          <w:szCs w:val="20"/>
        </w:rPr>
        <w:t>Wanneer u van mening bent dat de bepalingen uit dit Privacy Statement of de AVG niet of onvoldoende door ons worden nageleefd heeft u het recht om een klacht in te dienen bij de AP. De contactgegevens van de AP zijn:</w:t>
      </w:r>
    </w:p>
    <w:p w14:paraId="0921D57D" w14:textId="77777777" w:rsidR="00CB7AC3" w:rsidRPr="00CE5472" w:rsidRDefault="00CB7AC3" w:rsidP="00CE5472">
      <w:pPr>
        <w:jc w:val="both"/>
        <w:rPr>
          <w:rFonts w:ascii="Roboto" w:hAnsi="Roboto"/>
          <w:sz w:val="20"/>
          <w:szCs w:val="20"/>
        </w:rPr>
      </w:pPr>
    </w:p>
    <w:p w14:paraId="7207E4A3" w14:textId="77777777" w:rsidR="00CB7AC3" w:rsidRPr="00CE5472" w:rsidRDefault="00CB7AC3" w:rsidP="00CE5472">
      <w:pPr>
        <w:jc w:val="both"/>
        <w:rPr>
          <w:rFonts w:ascii="Roboto" w:hAnsi="Roboto"/>
          <w:sz w:val="20"/>
          <w:szCs w:val="20"/>
        </w:rPr>
      </w:pPr>
      <w:proofErr w:type="spellStart"/>
      <w:r w:rsidRPr="00CE5472">
        <w:rPr>
          <w:rFonts w:ascii="Roboto" w:hAnsi="Roboto"/>
          <w:sz w:val="20"/>
          <w:szCs w:val="20"/>
        </w:rPr>
        <w:t>Bezuidenhoutseweg</w:t>
      </w:r>
      <w:proofErr w:type="spellEnd"/>
      <w:r w:rsidRPr="00CE5472">
        <w:rPr>
          <w:rFonts w:ascii="Roboto" w:hAnsi="Roboto"/>
          <w:sz w:val="20"/>
          <w:szCs w:val="20"/>
        </w:rPr>
        <w:t xml:space="preserve"> 30</w:t>
      </w:r>
    </w:p>
    <w:p w14:paraId="33DB4551" w14:textId="77777777" w:rsidR="00CB7AC3" w:rsidRPr="00CE5472" w:rsidRDefault="00CB7AC3" w:rsidP="00CE5472">
      <w:pPr>
        <w:jc w:val="both"/>
        <w:rPr>
          <w:rFonts w:ascii="Roboto" w:hAnsi="Roboto"/>
          <w:sz w:val="20"/>
          <w:szCs w:val="20"/>
        </w:rPr>
      </w:pPr>
      <w:r w:rsidRPr="00CE5472">
        <w:rPr>
          <w:rFonts w:ascii="Roboto" w:hAnsi="Roboto"/>
          <w:sz w:val="20"/>
          <w:szCs w:val="20"/>
        </w:rPr>
        <w:t>2594 AV  Den Haag</w:t>
      </w:r>
    </w:p>
    <w:p w14:paraId="7DFEF0E4" w14:textId="77777777" w:rsidR="00CB7AC3" w:rsidRPr="00CE5472" w:rsidRDefault="00CB7AC3" w:rsidP="00CE5472">
      <w:pPr>
        <w:jc w:val="both"/>
        <w:rPr>
          <w:rFonts w:ascii="Roboto" w:hAnsi="Roboto"/>
          <w:sz w:val="20"/>
          <w:szCs w:val="20"/>
        </w:rPr>
      </w:pPr>
      <w:r w:rsidRPr="00CE5472">
        <w:rPr>
          <w:rFonts w:ascii="Roboto" w:hAnsi="Roboto"/>
          <w:sz w:val="20"/>
          <w:szCs w:val="20"/>
        </w:rPr>
        <w:t>088-1805250</w:t>
      </w:r>
    </w:p>
    <w:p w14:paraId="386C4B12" w14:textId="77777777" w:rsidR="00CB7AC3" w:rsidRPr="00CE5472" w:rsidRDefault="00CB7AC3" w:rsidP="00CE5472">
      <w:pPr>
        <w:jc w:val="both"/>
        <w:rPr>
          <w:rFonts w:ascii="Roboto" w:hAnsi="Roboto"/>
          <w:sz w:val="20"/>
          <w:szCs w:val="20"/>
        </w:rPr>
      </w:pPr>
    </w:p>
    <w:p w14:paraId="2D88CF47" w14:textId="77777777" w:rsidR="00CB7AC3" w:rsidRPr="00CE5472" w:rsidRDefault="00CB7AC3" w:rsidP="00CE5472">
      <w:pPr>
        <w:jc w:val="both"/>
        <w:rPr>
          <w:rFonts w:ascii="Roboto" w:hAnsi="Roboto"/>
          <w:b/>
          <w:sz w:val="20"/>
          <w:szCs w:val="20"/>
        </w:rPr>
      </w:pPr>
      <w:r w:rsidRPr="00CE5472">
        <w:rPr>
          <w:rFonts w:ascii="Roboto" w:hAnsi="Roboto"/>
          <w:b/>
          <w:sz w:val="20"/>
          <w:szCs w:val="20"/>
        </w:rPr>
        <w:t>Over dit privacy statement</w:t>
      </w:r>
    </w:p>
    <w:p w14:paraId="7484932F" w14:textId="77777777" w:rsidR="00CB7AC3" w:rsidRPr="00CE5472" w:rsidRDefault="00CB7AC3" w:rsidP="00CE5472">
      <w:pPr>
        <w:rPr>
          <w:rFonts w:ascii="Roboto" w:hAnsi="Roboto"/>
          <w:b/>
          <w:sz w:val="20"/>
          <w:szCs w:val="20"/>
        </w:rPr>
      </w:pPr>
      <w:proofErr w:type="spellStart"/>
      <w:r w:rsidRPr="00CE5472">
        <w:rPr>
          <w:rFonts w:ascii="Roboto" w:hAnsi="Roboto"/>
          <w:sz w:val="20"/>
          <w:szCs w:val="20"/>
        </w:rPr>
        <w:t>Clearfields</w:t>
      </w:r>
      <w:proofErr w:type="spellEnd"/>
      <w:r w:rsidRPr="00CE5472">
        <w:rPr>
          <w:rFonts w:ascii="Roboto" w:hAnsi="Roboto"/>
          <w:sz w:val="20"/>
          <w:szCs w:val="20"/>
        </w:rPr>
        <w:t xml:space="preserve"> Producties kan dit Privacy Statement aanpassen, zonder voorafgaande kennisgeving daarvan. Aanpassingen worden op de website gepubliceerd. De meest recente versie vindt u altijd op </w:t>
      </w:r>
      <w:hyperlink r:id="rId8" w:history="1">
        <w:r w:rsidRPr="00CE5472">
          <w:rPr>
            <w:rStyle w:val="Hyperlink"/>
            <w:rFonts w:ascii="Roboto" w:hAnsi="Roboto"/>
            <w:sz w:val="20"/>
            <w:szCs w:val="20"/>
          </w:rPr>
          <w:t>http://www.clearfields.nl</w:t>
        </w:r>
      </w:hyperlink>
      <w:r w:rsidRPr="00CE5472">
        <w:rPr>
          <w:rFonts w:ascii="Roboto" w:hAnsi="Roboto"/>
          <w:sz w:val="20"/>
          <w:szCs w:val="20"/>
        </w:rPr>
        <w:t>. Heeft u vragen, opmerkingen of suggesties over ons Privacy Statement? Neem dan gerust contact met ons op via het e-mailadres: privacy@clearfields.nl</w:t>
      </w:r>
    </w:p>
    <w:p w14:paraId="1D0F5B5A" w14:textId="77777777" w:rsidR="00CB7AC3" w:rsidRPr="00CE5472" w:rsidRDefault="00CB7AC3" w:rsidP="00CE5472">
      <w:pPr>
        <w:rPr>
          <w:rFonts w:ascii="Roboto" w:hAnsi="Roboto"/>
          <w:sz w:val="20"/>
          <w:szCs w:val="20"/>
        </w:rPr>
      </w:pPr>
    </w:p>
    <w:p w14:paraId="7130471C" w14:textId="77777777" w:rsidR="00CB7AC3" w:rsidRPr="00CE5472" w:rsidRDefault="00CB7AC3" w:rsidP="00CE5472">
      <w:pPr>
        <w:rPr>
          <w:rFonts w:ascii="Roboto" w:hAnsi="Roboto"/>
          <w:sz w:val="20"/>
          <w:szCs w:val="20"/>
        </w:rPr>
      </w:pPr>
      <w:r w:rsidRPr="00CE5472">
        <w:rPr>
          <w:rFonts w:ascii="Roboto" w:hAnsi="Roboto"/>
          <w:sz w:val="20"/>
          <w:szCs w:val="20"/>
        </w:rPr>
        <w:t>Bij vragen of opmerkingen over het gebruik van de persoonsgegevens kan contact worden opgenomen via:</w:t>
      </w:r>
    </w:p>
    <w:p w14:paraId="6424FEF2" w14:textId="77777777" w:rsidR="00CB7AC3" w:rsidRPr="00CE5472" w:rsidRDefault="00CB7AC3" w:rsidP="00CE5472">
      <w:pPr>
        <w:rPr>
          <w:rFonts w:ascii="Roboto" w:hAnsi="Roboto"/>
          <w:sz w:val="20"/>
          <w:szCs w:val="20"/>
        </w:rPr>
      </w:pPr>
    </w:p>
    <w:p w14:paraId="7A557AD4" w14:textId="77777777" w:rsidR="00CB7AC3" w:rsidRPr="00CE5472" w:rsidRDefault="0083504D" w:rsidP="00CE5472">
      <w:pPr>
        <w:rPr>
          <w:rFonts w:ascii="Roboto" w:hAnsi="Roboto"/>
          <w:sz w:val="20"/>
          <w:szCs w:val="20"/>
        </w:rPr>
      </w:pPr>
      <w:hyperlink r:id="rId9" w:history="1">
        <w:r w:rsidR="00CB7AC3" w:rsidRPr="00CE5472">
          <w:rPr>
            <w:rStyle w:val="Hyperlink"/>
            <w:rFonts w:ascii="Roboto" w:hAnsi="Roboto"/>
            <w:sz w:val="20"/>
            <w:szCs w:val="20"/>
          </w:rPr>
          <w:t>privacy@clearfields.nl</w:t>
        </w:r>
      </w:hyperlink>
      <w:r w:rsidR="00CB7AC3" w:rsidRPr="00CE5472">
        <w:rPr>
          <w:rFonts w:ascii="Roboto" w:hAnsi="Roboto"/>
          <w:sz w:val="20"/>
          <w:szCs w:val="20"/>
        </w:rPr>
        <w:t xml:space="preserve"> | +31 70 820 02 91 </w:t>
      </w:r>
    </w:p>
    <w:p w14:paraId="3C560CF4" w14:textId="2BA5E99B" w:rsidR="00CB7AC3" w:rsidRPr="00CE5472" w:rsidRDefault="005376E0" w:rsidP="00CE5472">
      <w:pPr>
        <w:rPr>
          <w:rFonts w:ascii="Roboto" w:hAnsi="Roboto"/>
          <w:sz w:val="20"/>
          <w:szCs w:val="20"/>
        </w:rPr>
      </w:pPr>
      <w:r>
        <w:rPr>
          <w:rFonts w:ascii="Roboto" w:hAnsi="Roboto"/>
          <w:sz w:val="20"/>
          <w:szCs w:val="20"/>
        </w:rPr>
        <w:t>Duinstraat 23</w:t>
      </w:r>
      <w:r w:rsidR="00CB7AC3" w:rsidRPr="00CE5472">
        <w:rPr>
          <w:rFonts w:ascii="Roboto" w:hAnsi="Roboto"/>
          <w:sz w:val="20"/>
          <w:szCs w:val="20"/>
        </w:rPr>
        <w:t xml:space="preserve"> | 25</w:t>
      </w:r>
      <w:r>
        <w:rPr>
          <w:rFonts w:ascii="Roboto" w:hAnsi="Roboto"/>
          <w:sz w:val="20"/>
          <w:szCs w:val="20"/>
        </w:rPr>
        <w:t>84</w:t>
      </w:r>
      <w:r w:rsidR="00CB7AC3" w:rsidRPr="00CE5472">
        <w:rPr>
          <w:rFonts w:ascii="Roboto" w:hAnsi="Roboto"/>
          <w:sz w:val="20"/>
          <w:szCs w:val="20"/>
        </w:rPr>
        <w:t xml:space="preserve"> </w:t>
      </w:r>
      <w:r>
        <w:rPr>
          <w:rFonts w:ascii="Roboto" w:hAnsi="Roboto"/>
          <w:sz w:val="20"/>
          <w:szCs w:val="20"/>
        </w:rPr>
        <w:t>AV</w:t>
      </w:r>
      <w:r w:rsidR="00CB7AC3" w:rsidRPr="00CE5472">
        <w:rPr>
          <w:rFonts w:ascii="Roboto" w:hAnsi="Roboto"/>
          <w:sz w:val="20"/>
          <w:szCs w:val="20"/>
        </w:rPr>
        <w:t xml:space="preserve"> Den Haag</w:t>
      </w:r>
    </w:p>
    <w:p w14:paraId="4E5E6CA9" w14:textId="65E27D5D" w:rsidR="003F0F76" w:rsidRPr="00CE5472" w:rsidRDefault="00CB7AC3" w:rsidP="00CB7AC3">
      <w:pPr>
        <w:spacing w:line="276" w:lineRule="auto"/>
        <w:rPr>
          <w:rFonts w:ascii="Roboto" w:hAnsi="Roboto" w:cs="BentonSans-Thin"/>
          <w:sz w:val="20"/>
          <w:szCs w:val="20"/>
        </w:rPr>
      </w:pPr>
      <w:r w:rsidRPr="00CE5472">
        <w:rPr>
          <w:rFonts w:ascii="Roboto" w:hAnsi="Roboto"/>
          <w:sz w:val="20"/>
          <w:szCs w:val="20"/>
        </w:rPr>
        <w:t>Btw. Nr.</w:t>
      </w:r>
      <w:r w:rsidRPr="00CE5472">
        <w:rPr>
          <w:rFonts w:ascii="Roboto" w:hAnsi="Roboto" w:cs="BentonSans-Thin"/>
          <w:sz w:val="20"/>
          <w:szCs w:val="20"/>
        </w:rPr>
        <w:t xml:space="preserve"> NL857965748BO1</w:t>
      </w:r>
      <w:r w:rsidRPr="00CE5472">
        <w:rPr>
          <w:rFonts w:ascii="Roboto" w:hAnsi="Roboto"/>
          <w:sz w:val="20"/>
          <w:szCs w:val="20"/>
        </w:rPr>
        <w:t xml:space="preserve">| KVK Nr. </w:t>
      </w:r>
      <w:r w:rsidRPr="00CE5472">
        <w:rPr>
          <w:rFonts w:ascii="Roboto" w:hAnsi="Roboto" w:cs="BentonSans-Thin"/>
          <w:sz w:val="20"/>
          <w:szCs w:val="20"/>
        </w:rPr>
        <w:t>69681236</w:t>
      </w:r>
    </w:p>
    <w:p w14:paraId="6989B560" w14:textId="77777777" w:rsidR="00CE5472" w:rsidRPr="00CE5472" w:rsidRDefault="00CE5472">
      <w:pPr>
        <w:spacing w:line="276" w:lineRule="auto"/>
        <w:rPr>
          <w:rFonts w:ascii="Roboto" w:hAnsi="Roboto" w:cs="BentonSans-Thin"/>
          <w:sz w:val="20"/>
          <w:szCs w:val="20"/>
        </w:rPr>
      </w:pPr>
    </w:p>
    <w:sectPr w:rsidR="00CE5472" w:rsidRPr="00CE5472" w:rsidSect="00136D10">
      <w:headerReference w:type="default" r:id="rId10"/>
      <w:headerReference w:type="first" r:id="rId11"/>
      <w:type w:val="continuous"/>
      <w:pgSz w:w="11900" w:h="16840"/>
      <w:pgMar w:top="3912" w:right="843" w:bottom="1701" w:left="4395"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80B5D" w14:textId="77777777" w:rsidR="0083504D" w:rsidRDefault="0083504D">
      <w:r>
        <w:separator/>
      </w:r>
    </w:p>
  </w:endnote>
  <w:endnote w:type="continuationSeparator" w:id="0">
    <w:p w14:paraId="4DD124F1" w14:textId="77777777" w:rsidR="0083504D" w:rsidRDefault="0083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altName w:val="﷽﷽﷽﷽﷽﷽﷽﷽"/>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Roboto">
    <w:altName w:val="﷽﷽﷽﷽﷽﷽﷽﷽"/>
    <w:panose1 w:val="02000000000000000000"/>
    <w:charset w:val="00"/>
    <w:family w:val="auto"/>
    <w:pitch w:val="variable"/>
    <w:sig w:usb0="E00002FF" w:usb1="5000205B" w:usb2="0000002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BentonSans-Thin">
    <w:altName w:val="Calibri"/>
    <w:panose1 w:val="020B0604020202020204"/>
    <w:charset w:val="00"/>
    <w:family w:val="auto"/>
    <w:pitch w:val="variable"/>
    <w:sig w:usb0="800000AF" w:usb1="50002048"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75FB0" w14:textId="77777777" w:rsidR="0083504D" w:rsidRDefault="0083504D">
      <w:r>
        <w:separator/>
      </w:r>
    </w:p>
  </w:footnote>
  <w:footnote w:type="continuationSeparator" w:id="0">
    <w:p w14:paraId="765D40D5" w14:textId="77777777" w:rsidR="0083504D" w:rsidRDefault="00835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4B9F" w14:textId="77777777" w:rsidR="00DE0D0D" w:rsidRDefault="00E82055">
    <w:pPr>
      <w:pStyle w:val="Koptekst"/>
    </w:pPr>
    <w:r>
      <w:rPr>
        <w:noProof/>
        <w:lang w:val="en-US" w:eastAsia="nl-NL"/>
      </w:rPr>
      <w:drawing>
        <wp:anchor distT="0" distB="0" distL="114300" distR="114300" simplePos="0" relativeHeight="251673600" behindDoc="1" locked="0" layoutInCell="1" allowOverlap="1" wp14:anchorId="6483DAF8" wp14:editId="31745434">
          <wp:simplePos x="0" y="0"/>
          <wp:positionH relativeFrom="page">
            <wp:posOffset>0</wp:posOffset>
          </wp:positionH>
          <wp:positionV relativeFrom="page">
            <wp:posOffset>0</wp:posOffset>
          </wp:positionV>
          <wp:extent cx="7555614" cy="10706986"/>
          <wp:effectExtent l="25400" t="0" r="0" b="0"/>
          <wp:wrapNone/>
          <wp:docPr id="8" name="Afbeelding 8" descr=":::ONDERGROND W:Briefpapier_Clearfields_01mb_VOLG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DERGROND W:Briefpapier_Clearfields_01mb_VOLGVEL.jpg"/>
                  <pic:cNvPicPr>
                    <a:picLocks noChangeAspect="1" noChangeArrowheads="1"/>
                  </pic:cNvPicPr>
                </pic:nvPicPr>
                <pic:blipFill>
                  <a:blip r:embed="rId1"/>
                  <a:srcRect/>
                  <a:stretch>
                    <a:fillRect/>
                  </a:stretch>
                </pic:blipFill>
                <pic:spPr bwMode="auto">
                  <a:xfrm>
                    <a:off x="0" y="0"/>
                    <a:ext cx="7555614" cy="10706986"/>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A1D3" w14:textId="77777777" w:rsidR="00DE0D0D" w:rsidRPr="00D762EB" w:rsidRDefault="008B05A8" w:rsidP="00D762EB">
    <w:pPr>
      <w:pStyle w:val="Koptekst"/>
    </w:pPr>
    <w:r>
      <w:rPr>
        <w:noProof/>
        <w:lang w:val="en-US" w:eastAsia="nl-NL"/>
      </w:rPr>
      <w:drawing>
        <wp:anchor distT="0" distB="0" distL="114300" distR="114300" simplePos="0" relativeHeight="251674624" behindDoc="1" locked="0" layoutInCell="1" allowOverlap="1" wp14:anchorId="56CF2F3F" wp14:editId="6554745A">
          <wp:simplePos x="0" y="0"/>
          <wp:positionH relativeFrom="page">
            <wp:posOffset>0</wp:posOffset>
          </wp:positionH>
          <wp:positionV relativeFrom="page">
            <wp:posOffset>0</wp:posOffset>
          </wp:positionV>
          <wp:extent cx="7557042" cy="10695398"/>
          <wp:effectExtent l="25400" t="0" r="12158" b="0"/>
          <wp:wrapNone/>
          <wp:docPr id="2" name="Afbeelding 2" descr="::ONDERGROND W NIEUW NOV2020:FACTpapier_werktekening_ClearfieldsPROD_03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ERGROND W NIEUW NOV2020:FACTpapier_werktekening_ClearfieldsPROD_03mb.jpg"/>
                  <pic:cNvPicPr>
                    <a:picLocks noChangeAspect="1" noChangeArrowheads="1"/>
                  </pic:cNvPicPr>
                </pic:nvPicPr>
                <pic:blipFill>
                  <a:blip r:embed="rId1"/>
                  <a:srcRect/>
                  <a:stretch>
                    <a:fillRect/>
                  </a:stretch>
                </pic:blipFill>
                <pic:spPr bwMode="auto">
                  <a:xfrm>
                    <a:off x="0" y="0"/>
                    <a:ext cx="7557042" cy="10695398"/>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3D8A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F1CF7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6AAF8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A454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81234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B3EF90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1EA3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D2AE56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A8431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79281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D44F7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54320C"/>
    <w:multiLevelType w:val="hybridMultilevel"/>
    <w:tmpl w:val="7BEEC016"/>
    <w:lvl w:ilvl="0" w:tplc="5D644196">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4C1C30"/>
    <w:multiLevelType w:val="hybridMultilevel"/>
    <w:tmpl w:val="160AE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06166A"/>
    <w:multiLevelType w:val="hybridMultilevel"/>
    <w:tmpl w:val="36EA3766"/>
    <w:lvl w:ilvl="0" w:tplc="3C1664A2">
      <w:start w:val="1057"/>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AC3"/>
    <w:rsid w:val="000941BA"/>
    <w:rsid w:val="001C2C71"/>
    <w:rsid w:val="002942B2"/>
    <w:rsid w:val="003D7E5D"/>
    <w:rsid w:val="00503287"/>
    <w:rsid w:val="005376E0"/>
    <w:rsid w:val="005C2720"/>
    <w:rsid w:val="007A130F"/>
    <w:rsid w:val="007A47B8"/>
    <w:rsid w:val="0083504D"/>
    <w:rsid w:val="008921EC"/>
    <w:rsid w:val="008B05A8"/>
    <w:rsid w:val="00BD0FC6"/>
    <w:rsid w:val="00C95FA1"/>
    <w:rsid w:val="00CB7AC3"/>
    <w:rsid w:val="00CE5472"/>
    <w:rsid w:val="00E82055"/>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B60E4"/>
  <w15:docId w15:val="{BE4A7D0E-DEB7-1D42-A006-4173FE188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Brandaris"/>
    <w:qFormat/>
    <w:rsid w:val="003F0F76"/>
    <w:rPr>
      <w:rFonts w:ascii="Georgia" w:hAnsi="Georgia"/>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BB5DE7"/>
    <w:pPr>
      <w:tabs>
        <w:tab w:val="center" w:pos="4536"/>
        <w:tab w:val="right" w:pos="9072"/>
      </w:tabs>
    </w:pPr>
  </w:style>
  <w:style w:type="character" w:customStyle="1" w:styleId="KoptekstChar">
    <w:name w:val="Koptekst Char"/>
    <w:basedOn w:val="Standaardalinea-lettertype"/>
    <w:link w:val="Koptekst"/>
    <w:uiPriority w:val="99"/>
    <w:semiHidden/>
    <w:rsid w:val="00BB5DE7"/>
  </w:style>
  <w:style w:type="paragraph" w:styleId="Voettekst">
    <w:name w:val="footer"/>
    <w:basedOn w:val="Standaard"/>
    <w:link w:val="VoettekstChar"/>
    <w:uiPriority w:val="99"/>
    <w:semiHidden/>
    <w:unhideWhenUsed/>
    <w:rsid w:val="00BB5DE7"/>
    <w:pPr>
      <w:tabs>
        <w:tab w:val="center" w:pos="4536"/>
        <w:tab w:val="right" w:pos="9072"/>
      </w:tabs>
    </w:pPr>
  </w:style>
  <w:style w:type="character" w:customStyle="1" w:styleId="VoettekstChar">
    <w:name w:val="Voettekst Char"/>
    <w:basedOn w:val="Standaardalinea-lettertype"/>
    <w:link w:val="Voettekst"/>
    <w:uiPriority w:val="99"/>
    <w:semiHidden/>
    <w:rsid w:val="00BB5DE7"/>
  </w:style>
  <w:style w:type="table" w:styleId="Tabelraster">
    <w:name w:val="Table Grid"/>
    <w:basedOn w:val="Standaardtabel"/>
    <w:rsid w:val="005D2C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RIEFTEKSTClearfields">
    <w:name w:val="BRIEFTEKST _ Clearfields"/>
    <w:basedOn w:val="Standaard"/>
    <w:qFormat/>
    <w:rsid w:val="00194354"/>
    <w:rPr>
      <w:rFonts w:ascii="Roboto" w:hAnsi="Roboto"/>
    </w:rPr>
  </w:style>
  <w:style w:type="paragraph" w:customStyle="1" w:styleId="Geenalineastijl">
    <w:name w:val="[Geen alineastijl]"/>
    <w:rsid w:val="002F5AB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salinea">
    <w:name w:val="[Basisalinea]"/>
    <w:basedOn w:val="Geenalineastijl"/>
    <w:uiPriority w:val="99"/>
    <w:rsid w:val="00194354"/>
  </w:style>
  <w:style w:type="character" w:styleId="Hyperlink">
    <w:name w:val="Hyperlink"/>
    <w:basedOn w:val="Standaardalinea-lettertype"/>
    <w:uiPriority w:val="99"/>
    <w:unhideWhenUsed/>
    <w:rsid w:val="00CB7AC3"/>
    <w:rPr>
      <w:color w:val="0000FF" w:themeColor="hyperlink"/>
      <w:u w:val="single"/>
    </w:rPr>
  </w:style>
  <w:style w:type="paragraph" w:styleId="Lijstalinea">
    <w:name w:val="List Paragraph"/>
    <w:basedOn w:val="Standaard"/>
    <w:uiPriority w:val="34"/>
    <w:qFormat/>
    <w:rsid w:val="00CB7AC3"/>
    <w:pPr>
      <w:ind w:left="720"/>
      <w:contextualSpacing/>
    </w:pPr>
    <w:rPr>
      <w:rFonts w:ascii="Times New Roman" w:eastAsia="Times New Roman" w:hAnsi="Times New Roman" w:cs="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113734">
      <w:bodyDiv w:val="1"/>
      <w:marLeft w:val="0"/>
      <w:marRight w:val="0"/>
      <w:marTop w:val="0"/>
      <w:marBottom w:val="0"/>
      <w:divBdr>
        <w:top w:val="none" w:sz="0" w:space="0" w:color="auto"/>
        <w:left w:val="none" w:sz="0" w:space="0" w:color="auto"/>
        <w:bottom w:val="none" w:sz="0" w:space="0" w:color="auto"/>
        <w:right w:val="none" w:sz="0" w:space="0" w:color="auto"/>
      </w:divBdr>
    </w:div>
    <w:div w:id="19328590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earfields.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ivacy@clearfield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olehulsebosch/Dropbox%20(Clearfields)/03%20Trusted%20Workspace/04%20Interne%20organisatie/01%20-%20Huisstijl%20&amp;%20sjablonen/01%20-%20Sjablonen/02%20-%20CF%20Producties/CLEARF_PRODUCTIES_BRIEFPAPIER_NOV2020.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C2A8C-B623-F54A-9E5D-ED38FCB2C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CLEARF_PRODUCTIES_BRIEFPAPIER_NOV2020.dotx</Template>
  <TotalTime>0</TotalTime>
  <Pages>6</Pages>
  <Words>2104</Words>
  <Characters>11573</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___</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Silke Visscher</cp:lastModifiedBy>
  <cp:revision>2</cp:revision>
  <cp:lastPrinted>2019-10-14T08:45:00Z</cp:lastPrinted>
  <dcterms:created xsi:type="dcterms:W3CDTF">2021-08-16T12:05:00Z</dcterms:created>
  <dcterms:modified xsi:type="dcterms:W3CDTF">2021-08-16T12:05:00Z</dcterms:modified>
</cp:coreProperties>
</file>